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11"/>
        <w:gridCol w:w="4962"/>
        <w:gridCol w:w="4149"/>
      </w:tblGrid>
      <w:tr w:rsidR="006C436B" w:rsidRPr="00927B3E" w:rsidTr="000F30B2">
        <w:trPr>
          <w:cantSplit/>
          <w:trHeight w:hRule="exact" w:val="624"/>
          <w:jc w:val="center"/>
        </w:trPr>
        <w:tc>
          <w:tcPr>
            <w:tcW w:w="1611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6C436B" w:rsidRPr="00927B3E" w:rsidRDefault="006C436B" w:rsidP="00244A26">
            <w:pPr>
              <w:pStyle w:val="TableText"/>
              <w:rPr>
                <w:rFonts w:asciiTheme="minorHAnsi" w:hAnsiTheme="minorHAnsi" w:cstheme="minorHAnsi"/>
                <w:b/>
                <w:szCs w:val="24"/>
              </w:rPr>
            </w:pPr>
            <w:r w:rsidRPr="00927B3E"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02530F55" wp14:editId="477FD6FE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172729</wp:posOffset>
                  </wp:positionV>
                  <wp:extent cx="829956" cy="564543"/>
                  <wp:effectExtent l="0" t="0" r="8255" b="6985"/>
                  <wp:wrapNone/>
                  <wp:docPr id="6" name="Picture 1" descr="C:\Users\MamDad\Desktop\A1_Full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mDad\Desktop\A1_FullCol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56" cy="56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  <w:vMerge w:val="restart"/>
            <w:tcBorders>
              <w:top w:val="double" w:sz="4" w:space="0" w:color="auto"/>
            </w:tcBorders>
          </w:tcPr>
          <w:p w:rsidR="006C436B" w:rsidRPr="00927B3E" w:rsidRDefault="00AD354C" w:rsidP="00CD2848">
            <w:pPr>
              <w:pStyle w:val="TableText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27B3E">
              <w:rPr>
                <w:rFonts w:asciiTheme="minorHAnsi" w:hAnsiTheme="minorHAnsi" w:cstheme="minorHAnsi"/>
                <w:b/>
                <w:sz w:val="32"/>
                <w:szCs w:val="32"/>
              </w:rPr>
              <w:t>E</w:t>
            </w:r>
            <w:r w:rsidR="00CD2848" w:rsidRPr="00927B3E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nvironmental </w:t>
            </w:r>
            <w:r w:rsidR="00D1287B" w:rsidRPr="00927B3E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Incident </w:t>
            </w:r>
            <w:r w:rsidR="00006390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        </w:t>
            </w:r>
            <w:r w:rsidR="006C436B" w:rsidRPr="00927B3E">
              <w:rPr>
                <w:rFonts w:asciiTheme="minorHAnsi" w:hAnsiTheme="minorHAnsi" w:cstheme="minorHAnsi"/>
                <w:b/>
                <w:sz w:val="32"/>
                <w:szCs w:val="32"/>
              </w:rPr>
              <w:t>Report</w:t>
            </w:r>
            <w:r w:rsidR="00006390">
              <w:rPr>
                <w:rFonts w:asciiTheme="minorHAnsi" w:hAnsiTheme="minorHAnsi" w:cstheme="minorHAnsi"/>
                <w:b/>
                <w:sz w:val="32"/>
                <w:szCs w:val="32"/>
              </w:rPr>
              <w:t>ing Form</w:t>
            </w:r>
          </w:p>
          <w:p w:rsidR="00CD2848" w:rsidRPr="00927B3E" w:rsidRDefault="00CD2848" w:rsidP="00CD2848">
            <w:pPr>
              <w:pStyle w:val="TableText"/>
              <w:rPr>
                <w:rFonts w:asciiTheme="minorHAnsi" w:hAnsiTheme="minorHAnsi" w:cstheme="minorHAnsi"/>
                <w:b/>
                <w:color w:val="A6A6A6" w:themeColor="background1" w:themeShade="A6"/>
                <w:szCs w:val="24"/>
              </w:rPr>
            </w:pPr>
          </w:p>
          <w:p w:rsidR="004769B5" w:rsidRPr="00C80E83" w:rsidRDefault="00ED20E3" w:rsidP="00660270">
            <w:pPr>
              <w:pStyle w:val="TableText"/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</w:pPr>
            <w:r w:rsidRPr="00C80E83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 xml:space="preserve">Revision </w:t>
            </w:r>
            <w:r w:rsidR="00253D98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>6</w:t>
            </w:r>
            <w:r w:rsidR="00547FFA" w:rsidRPr="00C80E83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 xml:space="preserve"> </w:t>
            </w:r>
            <w:r w:rsidRPr="00C80E83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>(</w:t>
            </w:r>
            <w:r w:rsidR="00253D98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 xml:space="preserve">November </w:t>
            </w:r>
            <w:r w:rsidR="00660270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>2019</w:t>
            </w:r>
            <w:r w:rsidRPr="00C80E83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>)</w:t>
            </w:r>
          </w:p>
        </w:tc>
        <w:tc>
          <w:tcPr>
            <w:tcW w:w="414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C436B" w:rsidRPr="00927B3E" w:rsidRDefault="00AC4205" w:rsidP="00AC4205">
            <w:pPr>
              <w:pStyle w:val="TableText"/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 w:rsidRPr="00927B3E">
              <w:rPr>
                <w:rFonts w:asciiTheme="minorHAnsi" w:hAnsiTheme="minorHAnsi" w:cstheme="minorHAnsi"/>
                <w:b/>
                <w:szCs w:val="24"/>
              </w:rPr>
              <w:t>Report Ref No:</w:t>
            </w:r>
          </w:p>
        </w:tc>
      </w:tr>
      <w:tr w:rsidR="006C436B" w:rsidRPr="00927B3E" w:rsidTr="000F30B2">
        <w:trPr>
          <w:cantSplit/>
          <w:trHeight w:hRule="exact" w:val="814"/>
          <w:jc w:val="center"/>
        </w:trPr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6C436B" w:rsidRPr="00927B3E" w:rsidRDefault="006C436B" w:rsidP="00583B5E">
            <w:pPr>
              <w:pStyle w:val="TableText"/>
              <w:rPr>
                <w:rFonts w:asciiTheme="minorHAnsi" w:hAnsiTheme="minorHAnsi" w:cstheme="minorHAnsi"/>
                <w:b/>
                <w:noProof/>
                <w:szCs w:val="24"/>
              </w:rPr>
            </w:pPr>
          </w:p>
        </w:tc>
        <w:tc>
          <w:tcPr>
            <w:tcW w:w="4962" w:type="dxa"/>
            <w:vMerge/>
            <w:tcBorders>
              <w:bottom w:val="double" w:sz="4" w:space="0" w:color="auto"/>
            </w:tcBorders>
          </w:tcPr>
          <w:p w:rsidR="006C436B" w:rsidRPr="00927B3E" w:rsidRDefault="006C436B" w:rsidP="00583B5E">
            <w:pPr>
              <w:pStyle w:val="TableText"/>
              <w:rPr>
                <w:rFonts w:asciiTheme="minorHAnsi" w:hAnsiTheme="minorHAnsi" w:cstheme="minorHAnsi"/>
                <w:b/>
                <w:noProof/>
                <w:szCs w:val="24"/>
              </w:rPr>
            </w:pPr>
          </w:p>
        </w:tc>
        <w:tc>
          <w:tcPr>
            <w:tcW w:w="414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C436B" w:rsidRPr="00927B3E" w:rsidRDefault="006C436B" w:rsidP="00BF688D">
            <w:pPr>
              <w:pStyle w:val="TableText"/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 w:rsidRPr="00927B3E">
              <w:rPr>
                <w:rFonts w:asciiTheme="minorHAnsi" w:hAnsiTheme="minorHAnsi" w:cstheme="minorHAnsi"/>
                <w:b/>
                <w:szCs w:val="24"/>
              </w:rPr>
              <w:t>Audit Reference No:</w:t>
            </w:r>
          </w:p>
          <w:p w:rsidR="00AE45A5" w:rsidRPr="00927B3E" w:rsidRDefault="00AE45A5" w:rsidP="00BF688D">
            <w:pPr>
              <w:pStyle w:val="TableText"/>
              <w:jc w:val="left"/>
              <w:rPr>
                <w:rFonts w:asciiTheme="minorHAnsi" w:hAnsiTheme="minorHAnsi" w:cstheme="minorHAnsi"/>
                <w:b/>
                <w:i/>
                <w:szCs w:val="24"/>
              </w:rPr>
            </w:pPr>
            <w:r w:rsidRPr="00927B3E">
              <w:rPr>
                <w:rFonts w:asciiTheme="minorHAnsi" w:hAnsiTheme="minorHAnsi" w:cstheme="minorHAnsi"/>
                <w:b/>
                <w:i/>
                <w:szCs w:val="24"/>
              </w:rPr>
              <w:t>(if applicable)</w:t>
            </w:r>
          </w:p>
        </w:tc>
      </w:tr>
    </w:tbl>
    <w:p w:rsidR="00F77353" w:rsidRPr="00927B3E" w:rsidRDefault="00F77353" w:rsidP="004769B5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p w:rsidR="005B6BF2" w:rsidRPr="00927B3E" w:rsidRDefault="005B6BF2" w:rsidP="00BE7B0A">
      <w:pPr>
        <w:ind w:left="-851" w:right="-863"/>
        <w:rPr>
          <w:rFonts w:asciiTheme="minorHAnsi" w:hAnsiTheme="minorHAnsi" w:cstheme="minorHAnsi"/>
          <w:color w:val="0000FF"/>
          <w:sz w:val="24"/>
          <w:szCs w:val="24"/>
          <w:highlight w:val="yellow"/>
        </w:rPr>
      </w:pPr>
      <w:r w:rsidRPr="00927B3E">
        <w:rPr>
          <w:rFonts w:asciiTheme="minorHAnsi" w:hAnsiTheme="minorHAnsi" w:cstheme="minorHAnsi"/>
          <w:sz w:val="24"/>
          <w:szCs w:val="24"/>
        </w:rPr>
        <w:t xml:space="preserve">This </w:t>
      </w:r>
      <w:r w:rsidR="000E2D10" w:rsidRPr="00927B3E">
        <w:rPr>
          <w:rFonts w:asciiTheme="minorHAnsi" w:hAnsiTheme="minorHAnsi" w:cstheme="minorHAnsi"/>
          <w:sz w:val="24"/>
          <w:szCs w:val="24"/>
        </w:rPr>
        <w:t>form is to record</w:t>
      </w:r>
      <w:r w:rsidRPr="00927B3E">
        <w:rPr>
          <w:rFonts w:asciiTheme="minorHAnsi" w:hAnsiTheme="minorHAnsi" w:cstheme="minorHAnsi"/>
          <w:sz w:val="24"/>
          <w:szCs w:val="24"/>
        </w:rPr>
        <w:t xml:space="preserve"> an</w:t>
      </w:r>
      <w:r w:rsidR="000E2D10" w:rsidRPr="00927B3E">
        <w:rPr>
          <w:rFonts w:asciiTheme="minorHAnsi" w:hAnsiTheme="minorHAnsi" w:cstheme="minorHAnsi"/>
          <w:sz w:val="24"/>
          <w:szCs w:val="24"/>
        </w:rPr>
        <w:t>y</w:t>
      </w:r>
      <w:r w:rsidRPr="00927B3E">
        <w:rPr>
          <w:rFonts w:asciiTheme="minorHAnsi" w:hAnsiTheme="minorHAnsi" w:cstheme="minorHAnsi"/>
          <w:sz w:val="24"/>
          <w:szCs w:val="24"/>
        </w:rPr>
        <w:t xml:space="preserve"> actual or pot</w:t>
      </w:r>
      <w:r w:rsidR="000E2D10" w:rsidRPr="00927B3E">
        <w:rPr>
          <w:rFonts w:asciiTheme="minorHAnsi" w:hAnsiTheme="minorHAnsi" w:cstheme="minorHAnsi"/>
          <w:sz w:val="24"/>
          <w:szCs w:val="24"/>
        </w:rPr>
        <w:t xml:space="preserve">ential environmental problems at the </w:t>
      </w:r>
      <w:r w:rsidR="00B5663C" w:rsidRPr="00927B3E">
        <w:rPr>
          <w:rFonts w:asciiTheme="minorHAnsi" w:hAnsiTheme="minorHAnsi" w:cstheme="minorHAnsi"/>
          <w:sz w:val="24"/>
          <w:szCs w:val="24"/>
        </w:rPr>
        <w:t>U</w:t>
      </w:r>
      <w:r w:rsidR="000E2D10" w:rsidRPr="00927B3E">
        <w:rPr>
          <w:rFonts w:asciiTheme="minorHAnsi" w:hAnsiTheme="minorHAnsi" w:cstheme="minorHAnsi"/>
          <w:sz w:val="24"/>
          <w:szCs w:val="24"/>
        </w:rPr>
        <w:t>niversity (e.g. pollution</w:t>
      </w:r>
      <w:r w:rsidR="00B5663C" w:rsidRPr="00927B3E">
        <w:rPr>
          <w:rFonts w:asciiTheme="minorHAnsi" w:hAnsiTheme="minorHAnsi" w:cstheme="minorHAnsi"/>
          <w:sz w:val="24"/>
          <w:szCs w:val="24"/>
        </w:rPr>
        <w:t>,</w:t>
      </w:r>
      <w:r w:rsidR="000E2D10" w:rsidRPr="00927B3E">
        <w:rPr>
          <w:rFonts w:asciiTheme="minorHAnsi" w:hAnsiTheme="minorHAnsi" w:cstheme="minorHAnsi"/>
          <w:sz w:val="24"/>
          <w:szCs w:val="24"/>
        </w:rPr>
        <w:t xml:space="preserve"> fly tipping, spillages</w:t>
      </w:r>
      <w:r w:rsidR="00B5663C" w:rsidRPr="00927B3E">
        <w:rPr>
          <w:rFonts w:asciiTheme="minorHAnsi" w:hAnsiTheme="minorHAnsi" w:cstheme="minorHAnsi"/>
          <w:sz w:val="24"/>
          <w:szCs w:val="24"/>
        </w:rPr>
        <w:t xml:space="preserve"> etc.</w:t>
      </w:r>
      <w:r w:rsidR="000E2D10" w:rsidRPr="00927B3E">
        <w:rPr>
          <w:rFonts w:asciiTheme="minorHAnsi" w:hAnsiTheme="minorHAnsi" w:cstheme="minorHAnsi"/>
          <w:sz w:val="24"/>
          <w:szCs w:val="24"/>
        </w:rPr>
        <w:t>), non-compliance with environmental legislation, or non-conformance with the University’s Environmental Management System (EMS).</w:t>
      </w:r>
    </w:p>
    <w:p w:rsidR="005B6BF2" w:rsidRPr="00927B3E" w:rsidRDefault="005B6BF2" w:rsidP="00D27E10">
      <w:pPr>
        <w:ind w:left="-1134"/>
        <w:rPr>
          <w:rFonts w:asciiTheme="minorHAnsi" w:hAnsiTheme="minorHAnsi" w:cstheme="minorHAnsi"/>
          <w:b/>
          <w:color w:val="0000FF"/>
          <w:sz w:val="24"/>
          <w:szCs w:val="24"/>
          <w:highlight w:val="yellow"/>
        </w:rPr>
      </w:pPr>
    </w:p>
    <w:p w:rsidR="00D27E10" w:rsidRPr="00927B3E" w:rsidRDefault="005B6BF2" w:rsidP="00EF1EF9">
      <w:pPr>
        <w:ind w:left="-1134"/>
        <w:rPr>
          <w:rFonts w:asciiTheme="minorHAnsi" w:hAnsiTheme="minorHAnsi" w:cstheme="minorHAnsi"/>
          <w:b/>
          <w:color w:val="000000" w:themeColor="text1"/>
          <w:sz w:val="24"/>
          <w:szCs w:val="24"/>
          <w:lang w:eastAsia="zh-CN"/>
        </w:rPr>
      </w:pPr>
      <w:r w:rsidRPr="00927B3E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PART A</w:t>
      </w:r>
      <w:r w:rsidR="000F30B2" w:rsidRPr="00927B3E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:</w:t>
      </w:r>
      <w:r w:rsidRPr="00927B3E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 xml:space="preserve"> (</w:t>
      </w:r>
      <w:r w:rsidRPr="00927B3E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To be completed by person(s) </w:t>
      </w:r>
      <w:r w:rsidR="000E2D10" w:rsidRPr="00927B3E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becoming aware of the Incident</w:t>
      </w:r>
      <w:r w:rsidR="00C635A1" w:rsidRPr="00927B3E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)</w:t>
      </w:r>
    </w:p>
    <w:p w:rsidR="005B6BF2" w:rsidRPr="00927B3E" w:rsidRDefault="005B6BF2" w:rsidP="004769B5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tbl>
      <w:tblPr>
        <w:tblStyle w:val="TableGrid"/>
        <w:tblpPr w:leftFromText="180" w:rightFromText="180" w:vertAnchor="text" w:horzAnchor="margin" w:tblpXSpec="center" w:tblpY="-116"/>
        <w:tblW w:w="10881" w:type="dxa"/>
        <w:tblLook w:val="04A0" w:firstRow="1" w:lastRow="0" w:firstColumn="1" w:lastColumn="0" w:noHBand="0" w:noVBand="1"/>
      </w:tblPr>
      <w:tblGrid>
        <w:gridCol w:w="484"/>
        <w:gridCol w:w="4116"/>
        <w:gridCol w:w="2774"/>
        <w:gridCol w:w="3507"/>
      </w:tblGrid>
      <w:tr w:rsidR="000B7F6A" w:rsidRPr="00927B3E" w:rsidTr="00253D98">
        <w:trPr>
          <w:trHeight w:val="821"/>
        </w:trPr>
        <w:tc>
          <w:tcPr>
            <w:tcW w:w="484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636F" w:rsidRPr="00927B3E" w:rsidRDefault="00C0636F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A1</w:t>
            </w:r>
          </w:p>
        </w:tc>
        <w:tc>
          <w:tcPr>
            <w:tcW w:w="411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636F" w:rsidRPr="00927B3E" w:rsidRDefault="00C0636F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Your Name/</w:t>
            </w:r>
            <w:r w:rsidR="007655F8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Position/</w:t>
            </w: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Contact Details</w:t>
            </w:r>
          </w:p>
        </w:tc>
        <w:tc>
          <w:tcPr>
            <w:tcW w:w="6281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C0636F" w:rsidRPr="00927B3E" w:rsidRDefault="000218E2" w:rsidP="000218E2">
            <w:pPr>
              <w:spacing w:before="240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 </w:t>
            </w:r>
          </w:p>
        </w:tc>
      </w:tr>
      <w:tr w:rsidR="000B7F6A" w:rsidRPr="00927B3E" w:rsidTr="00EF1EF9">
        <w:trPr>
          <w:trHeight w:val="851"/>
        </w:trPr>
        <w:tc>
          <w:tcPr>
            <w:tcW w:w="48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636F" w:rsidRPr="00927B3E" w:rsidRDefault="00C0636F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A2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636F" w:rsidRPr="00927B3E" w:rsidRDefault="00C0636F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Did you witness the Incident Yourself?</w:t>
            </w:r>
            <w:r w:rsidR="000B7F6A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6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C0636F" w:rsidRPr="00927B3E" w:rsidRDefault="00C0636F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Yes/No</w:t>
            </w:r>
          </w:p>
        </w:tc>
      </w:tr>
      <w:tr w:rsidR="000B7F6A" w:rsidRPr="00927B3E" w:rsidTr="00EF1EF9">
        <w:trPr>
          <w:trHeight w:val="851"/>
        </w:trPr>
        <w:tc>
          <w:tcPr>
            <w:tcW w:w="48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636F" w:rsidRPr="00927B3E" w:rsidRDefault="00C0636F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A3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636F" w:rsidRPr="00927B3E" w:rsidRDefault="00C0636F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Did you receive a report of the Incident from someone else?</w:t>
            </w:r>
          </w:p>
        </w:tc>
        <w:tc>
          <w:tcPr>
            <w:tcW w:w="6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C0636F" w:rsidRPr="00927B3E" w:rsidRDefault="00C0636F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Yes/No  </w:t>
            </w:r>
          </w:p>
        </w:tc>
      </w:tr>
      <w:tr w:rsidR="000B7F6A" w:rsidRPr="00927B3E" w:rsidTr="00EF1EF9">
        <w:trPr>
          <w:trHeight w:val="851"/>
        </w:trPr>
        <w:tc>
          <w:tcPr>
            <w:tcW w:w="484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576" w:rsidRPr="00927B3E" w:rsidRDefault="00980576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A4</w:t>
            </w:r>
          </w:p>
        </w:tc>
        <w:tc>
          <w:tcPr>
            <w:tcW w:w="41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576" w:rsidRPr="00927B3E" w:rsidRDefault="00980576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If you answered “Yes” to Question A3, please enter the following information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576" w:rsidRPr="00927B3E" w:rsidRDefault="00980576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Name and contact details of person reporting the Incident</w:t>
            </w:r>
            <w:r w:rsidR="007B34EA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to you</w:t>
            </w:r>
          </w:p>
        </w:tc>
        <w:tc>
          <w:tcPr>
            <w:tcW w:w="3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980576" w:rsidRPr="00927B3E" w:rsidRDefault="000218E2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B7F6A" w:rsidRPr="00927B3E" w:rsidTr="00EF1EF9">
        <w:tc>
          <w:tcPr>
            <w:tcW w:w="484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576" w:rsidRPr="00927B3E" w:rsidRDefault="00980576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1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576" w:rsidRPr="00927B3E" w:rsidRDefault="00980576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576" w:rsidRPr="00927B3E" w:rsidRDefault="00980576" w:rsidP="007B34E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Date and </w:t>
            </w:r>
            <w:r w:rsidR="007B34EA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t</w:t>
            </w: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ime that they reported it to you</w:t>
            </w:r>
          </w:p>
        </w:tc>
        <w:tc>
          <w:tcPr>
            <w:tcW w:w="3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980576" w:rsidRPr="00927B3E" w:rsidRDefault="000218E2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5B6BF2" w:rsidRPr="00927B3E" w:rsidTr="00F25AB6">
        <w:trPr>
          <w:trHeight w:val="716"/>
        </w:trPr>
        <w:tc>
          <w:tcPr>
            <w:tcW w:w="48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BF2" w:rsidRPr="00927B3E" w:rsidRDefault="005B6BF2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A5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BF2" w:rsidRPr="00927B3E" w:rsidRDefault="00B63F04" w:rsidP="003B0948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Location of Incident</w:t>
            </w:r>
          </w:p>
        </w:tc>
        <w:tc>
          <w:tcPr>
            <w:tcW w:w="6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B6BF2" w:rsidRPr="00927B3E" w:rsidRDefault="000218E2" w:rsidP="00F25AB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476DCB" w:rsidRPr="00927B3E" w:rsidTr="00F25AB6">
        <w:trPr>
          <w:trHeight w:val="560"/>
        </w:trPr>
        <w:tc>
          <w:tcPr>
            <w:tcW w:w="48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DCB" w:rsidRPr="00927B3E" w:rsidRDefault="00476DCB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A6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DCB" w:rsidRPr="00927B3E" w:rsidRDefault="00476DCB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Date and Time of Incident</w:t>
            </w:r>
          </w:p>
        </w:tc>
        <w:tc>
          <w:tcPr>
            <w:tcW w:w="6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76DCB" w:rsidRPr="00927B3E" w:rsidRDefault="000218E2" w:rsidP="00F25AB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B7F6A" w:rsidRPr="00927B3E" w:rsidTr="00253D98">
        <w:trPr>
          <w:trHeight w:val="1541"/>
        </w:trPr>
        <w:tc>
          <w:tcPr>
            <w:tcW w:w="48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BF2" w:rsidRPr="00927B3E" w:rsidRDefault="005B6BF2" w:rsidP="00476D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</w:t>
            </w:r>
            <w:r w:rsidR="00476DCB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BF2" w:rsidRPr="00927B3E" w:rsidRDefault="005B6BF2" w:rsidP="00476D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Description of the Incident (please provide as much information as possible</w:t>
            </w:r>
            <w:r w:rsidR="00B5663C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)</w:t>
            </w: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6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B6BF2" w:rsidRPr="00927B3E" w:rsidRDefault="000218E2" w:rsidP="005B6BF2">
            <w:pPr>
              <w:rPr>
                <w:rFonts w:asciiTheme="minorHAnsi" w:hAnsiTheme="minorHAnsi" w:cstheme="minorHAnsi"/>
                <w:b/>
                <w:color w:val="0000FF"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color w:val="0000FF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B7F6A" w:rsidRPr="00927B3E" w:rsidTr="00253D98">
        <w:trPr>
          <w:trHeight w:val="2399"/>
        </w:trPr>
        <w:tc>
          <w:tcPr>
            <w:tcW w:w="484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B6BF2" w:rsidRPr="00927B3E" w:rsidRDefault="00C635A1" w:rsidP="00476D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</w:t>
            </w:r>
            <w:r w:rsidR="00476DCB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B6BF2" w:rsidRPr="00927B3E" w:rsidRDefault="005B6BF2" w:rsidP="00EF1EF9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Please give details of any immediate short term corrective action that has already been taken, including who took this action, and when</w:t>
            </w:r>
            <w:r w:rsidR="00EF1EF9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6281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5B6BF2" w:rsidRPr="00927B3E" w:rsidRDefault="00253D98" w:rsidP="004A1D38">
            <w:pP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253D98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NOTE: if the incident is related to fly-tipping on our land, please contact the police on 101 and report the crime. Please note the crime number given below.</w:t>
            </w:r>
          </w:p>
        </w:tc>
      </w:tr>
    </w:tbl>
    <w:tbl>
      <w:tblPr>
        <w:tblStyle w:val="TableGrid"/>
        <w:tblW w:w="10915" w:type="dxa"/>
        <w:tblInd w:w="-11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1B0DD3" w:rsidRPr="00927B3E" w:rsidTr="00253D98">
        <w:trPr>
          <w:trHeight w:val="768"/>
        </w:trPr>
        <w:tc>
          <w:tcPr>
            <w:tcW w:w="10915" w:type="dxa"/>
          </w:tcPr>
          <w:p w:rsidR="001B0DD3" w:rsidRPr="00927B3E" w:rsidRDefault="001B0DD3" w:rsidP="00EF1EF9">
            <w:pPr>
              <w:spacing w:before="240" w:after="240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Your Signature:</w:t>
            </w:r>
            <w:r w:rsidR="00EF1EF9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                                                                                           </w:t>
            </w: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Today’s Date:</w:t>
            </w:r>
          </w:p>
        </w:tc>
      </w:tr>
    </w:tbl>
    <w:p w:rsidR="00D27E10" w:rsidRPr="00927B3E" w:rsidRDefault="00D27E10" w:rsidP="004769B5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tbl>
      <w:tblPr>
        <w:tblStyle w:val="TableGrid"/>
        <w:tblpPr w:leftFromText="180" w:rightFromText="180" w:vertAnchor="text" w:horzAnchor="margin" w:tblpXSpec="center" w:tblpY="86"/>
        <w:tblW w:w="109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BE7B0A" w:rsidRPr="00927B3E" w:rsidTr="007B0241">
        <w:trPr>
          <w:trHeight w:val="760"/>
        </w:trPr>
        <w:tc>
          <w:tcPr>
            <w:tcW w:w="10915" w:type="dxa"/>
            <w:shd w:val="clear" w:color="auto" w:fill="C2D69B" w:themeFill="accent3" w:themeFillTint="99"/>
          </w:tcPr>
          <w:p w:rsidR="00BE7B0A" w:rsidRPr="00EC5E76" w:rsidRDefault="00BE7B0A" w:rsidP="007B0241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7B0241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Following Completion of Part A please return </w:t>
            </w:r>
            <w:r w:rsidR="00EC5E76" w:rsidRPr="007B0241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 w:rsidRPr="007B0241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form immediately to</w:t>
            </w:r>
            <w:r w:rsidR="007B0241" w:rsidRPr="007B0241">
              <w:t xml:space="preserve"> </w:t>
            </w:r>
            <w:r w:rsidR="007B0241" w:rsidRPr="007B0241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the Environment Team</w:t>
            </w:r>
            <w:r w:rsidR="00EC5E76" w:rsidRPr="007B0241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,</w:t>
            </w:r>
            <w:r w:rsidRPr="007B0241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7B0241" w:rsidRPr="007B0241">
              <w:rPr>
                <w:rFonts w:asciiTheme="minorHAnsi" w:hAnsiTheme="minorHAnsi"/>
                <w:b/>
                <w:sz w:val="24"/>
                <w:szCs w:val="24"/>
              </w:rPr>
              <w:t>environment</w:t>
            </w:r>
            <w:r w:rsidR="00EC5E76" w:rsidRPr="007B0241">
              <w:rPr>
                <w:rFonts w:asciiTheme="minorHAnsi" w:hAnsiTheme="minorHAnsi"/>
                <w:b/>
                <w:sz w:val="24"/>
                <w:szCs w:val="24"/>
              </w:rPr>
              <w:t>@bangor.ac.uk</w:t>
            </w:r>
            <w:r w:rsidR="00EC5E76" w:rsidRPr="007B0241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(Tel 01248 38</w:t>
            </w:r>
            <w:r w:rsidR="007B0241" w:rsidRPr="007B0241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3847</w:t>
            </w:r>
            <w:r w:rsidRPr="007B0241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</w:tbl>
    <w:p w:rsidR="00C635A1" w:rsidRPr="00927B3E" w:rsidRDefault="00C635A1" w:rsidP="0032201B">
      <w:pPr>
        <w:ind w:left="-1134"/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</w:pPr>
      <w:r w:rsidRPr="00927B3E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lastRenderedPageBreak/>
        <w:t>PART B</w:t>
      </w:r>
      <w:r w:rsidRPr="00927B3E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 xml:space="preserve"> </w:t>
      </w:r>
      <w:r w:rsidR="00EC5E76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(To be completed by </w:t>
      </w:r>
      <w:r w:rsidR="007B0241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an </w:t>
      </w:r>
      <w:r w:rsidR="007B0241" w:rsidRPr="007B0241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Envi</w:t>
      </w:r>
      <w:r w:rsidR="007B0241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ronment Compliance Co-ordinator</w:t>
      </w:r>
      <w:r w:rsidR="000F7F59" w:rsidRPr="00927B3E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)</w:t>
      </w:r>
    </w:p>
    <w:p w:rsidR="000F30B2" w:rsidRPr="00927B3E" w:rsidRDefault="000F30B2" w:rsidP="00AF3443">
      <w:pPr>
        <w:ind w:left="-1134"/>
        <w:rPr>
          <w:rFonts w:asciiTheme="minorHAnsi" w:hAnsiTheme="minorHAnsi" w:cstheme="minorHAnsi"/>
          <w:b/>
          <w:i/>
          <w:color w:val="000000" w:themeColor="text1"/>
          <w:sz w:val="24"/>
          <w:szCs w:val="24"/>
          <w:lang w:eastAsia="zh-CN"/>
        </w:rPr>
      </w:pPr>
    </w:p>
    <w:p w:rsidR="00367229" w:rsidRPr="00927B3E" w:rsidRDefault="00367229" w:rsidP="00134375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tbl>
      <w:tblPr>
        <w:tblStyle w:val="TableGrid"/>
        <w:tblpPr w:leftFromText="180" w:rightFromText="180" w:vertAnchor="text" w:horzAnchor="margin" w:tblpXSpec="center" w:tblpY="-116"/>
        <w:tblW w:w="108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3"/>
        <w:gridCol w:w="3179"/>
        <w:gridCol w:w="3119"/>
        <w:gridCol w:w="4110"/>
      </w:tblGrid>
      <w:tr w:rsidR="00367229" w:rsidRPr="00927B3E" w:rsidTr="000D5F66">
        <w:trPr>
          <w:trHeight w:val="963"/>
        </w:trPr>
        <w:tc>
          <w:tcPr>
            <w:tcW w:w="473" w:type="dxa"/>
            <w:vAlign w:val="center"/>
          </w:tcPr>
          <w:p w:rsidR="00367229" w:rsidRPr="00927B3E" w:rsidRDefault="00367229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B1</w:t>
            </w:r>
          </w:p>
        </w:tc>
        <w:tc>
          <w:tcPr>
            <w:tcW w:w="3179" w:type="dxa"/>
            <w:vAlign w:val="center"/>
          </w:tcPr>
          <w:p w:rsidR="00367229" w:rsidRPr="00927B3E" w:rsidRDefault="00367229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Category of Incident</w:t>
            </w:r>
          </w:p>
        </w:tc>
        <w:tc>
          <w:tcPr>
            <w:tcW w:w="7229" w:type="dxa"/>
            <w:gridSpan w:val="2"/>
            <w:vAlign w:val="center"/>
          </w:tcPr>
          <w:p w:rsidR="00367229" w:rsidRPr="00927B3E" w:rsidRDefault="0009400A" w:rsidP="0009400A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459" w:hanging="283"/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Actual / Potential Environmental Damage</w:t>
            </w:r>
          </w:p>
          <w:p w:rsidR="0009400A" w:rsidRPr="00927B3E" w:rsidRDefault="0009400A" w:rsidP="002D02CE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459" w:hanging="283"/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Actual / Potential Contravention of Legal </w:t>
            </w:r>
            <w:r w:rsidR="002D02CE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or</w:t>
            </w: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Other Requirements</w:t>
            </w:r>
          </w:p>
        </w:tc>
      </w:tr>
      <w:tr w:rsidR="00084E32" w:rsidRPr="00927B3E" w:rsidTr="000D5F66">
        <w:trPr>
          <w:trHeight w:val="2396"/>
        </w:trPr>
        <w:tc>
          <w:tcPr>
            <w:tcW w:w="473" w:type="dxa"/>
            <w:vAlign w:val="center"/>
          </w:tcPr>
          <w:p w:rsidR="00084E32" w:rsidRPr="00927B3E" w:rsidRDefault="00084E32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B2</w:t>
            </w:r>
          </w:p>
        </w:tc>
        <w:tc>
          <w:tcPr>
            <w:tcW w:w="3179" w:type="dxa"/>
            <w:vAlign w:val="center"/>
          </w:tcPr>
          <w:p w:rsidR="00084E32" w:rsidRPr="00927B3E" w:rsidRDefault="00084E32" w:rsidP="002D02CE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Describe any environmental damage / breach of legislation, and further corrective or preventative action considered necessary</w:t>
            </w:r>
          </w:p>
        </w:tc>
        <w:tc>
          <w:tcPr>
            <w:tcW w:w="7229" w:type="dxa"/>
            <w:gridSpan w:val="2"/>
            <w:vAlign w:val="center"/>
          </w:tcPr>
          <w:p w:rsidR="00084E32" w:rsidRPr="00927B3E" w:rsidRDefault="00084E32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  <w:p w:rsidR="00084E32" w:rsidRPr="00927B3E" w:rsidRDefault="00084E32" w:rsidP="00895AB8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  </w:t>
            </w:r>
          </w:p>
        </w:tc>
      </w:tr>
      <w:tr w:rsidR="00EF1EF9" w:rsidRPr="00927B3E" w:rsidTr="000D5F66">
        <w:trPr>
          <w:trHeight w:val="543"/>
        </w:trPr>
        <w:tc>
          <w:tcPr>
            <w:tcW w:w="473" w:type="dxa"/>
            <w:vAlign w:val="center"/>
          </w:tcPr>
          <w:p w:rsidR="00EF1EF9" w:rsidRPr="00927B3E" w:rsidRDefault="00EF1EF9" w:rsidP="00927B3E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B</w:t>
            </w:r>
            <w:r w:rsid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179" w:type="dxa"/>
            <w:vAlign w:val="center"/>
          </w:tcPr>
          <w:p w:rsidR="00EF1EF9" w:rsidRPr="00927B3E" w:rsidRDefault="00EF1EF9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Who will manage this action</w:t>
            </w:r>
            <w:r w:rsidR="00084E32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?</w:t>
            </w:r>
          </w:p>
        </w:tc>
        <w:tc>
          <w:tcPr>
            <w:tcW w:w="7229" w:type="dxa"/>
            <w:gridSpan w:val="2"/>
            <w:vAlign w:val="center"/>
          </w:tcPr>
          <w:p w:rsidR="00EF1EF9" w:rsidRPr="00927B3E" w:rsidRDefault="00EF1EF9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</w:tr>
      <w:tr w:rsidR="00374746" w:rsidRPr="00927B3E" w:rsidTr="0009400A">
        <w:trPr>
          <w:trHeight w:val="537"/>
        </w:trPr>
        <w:tc>
          <w:tcPr>
            <w:tcW w:w="473" w:type="dxa"/>
            <w:vMerge w:val="restart"/>
            <w:vAlign w:val="center"/>
          </w:tcPr>
          <w:p w:rsidR="00374746" w:rsidRPr="00927B3E" w:rsidRDefault="00374746" w:rsidP="00927B3E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B</w:t>
            </w:r>
            <w:r w:rsid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408" w:type="dxa"/>
            <w:gridSpan w:val="3"/>
            <w:vAlign w:val="center"/>
          </w:tcPr>
          <w:p w:rsidR="00374746" w:rsidRPr="00927B3E" w:rsidRDefault="00374746" w:rsidP="00084E32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This action </w:t>
            </w:r>
            <w:r w:rsidR="00084E32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will be completed by (enter date):</w:t>
            </w: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r w:rsidR="00084E32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                                      as  </w:t>
            </w: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agreed by</w:t>
            </w:r>
            <w:r w:rsidR="00363973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</w:p>
        </w:tc>
      </w:tr>
      <w:tr w:rsidR="00374746" w:rsidRPr="00927B3E" w:rsidTr="007633BE">
        <w:trPr>
          <w:trHeight w:val="567"/>
        </w:trPr>
        <w:tc>
          <w:tcPr>
            <w:tcW w:w="473" w:type="dxa"/>
            <w:vMerge/>
            <w:vAlign w:val="center"/>
          </w:tcPr>
          <w:p w:rsidR="00374746" w:rsidRPr="00927B3E" w:rsidRDefault="00374746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298" w:type="dxa"/>
            <w:gridSpan w:val="2"/>
            <w:vAlign w:val="center"/>
          </w:tcPr>
          <w:p w:rsidR="00374746" w:rsidRPr="00927B3E" w:rsidRDefault="0028320E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Name</w:t>
            </w:r>
            <w:r w:rsidR="0009400A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/Position</w:t>
            </w: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4110" w:type="dxa"/>
            <w:vAlign w:val="center"/>
          </w:tcPr>
          <w:p w:rsidR="00374746" w:rsidRPr="00927B3E" w:rsidRDefault="0028320E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Signature:</w:t>
            </w:r>
          </w:p>
        </w:tc>
      </w:tr>
      <w:tr w:rsidR="0028320E" w:rsidRPr="00927B3E" w:rsidTr="007633BE">
        <w:trPr>
          <w:trHeight w:val="567"/>
        </w:trPr>
        <w:tc>
          <w:tcPr>
            <w:tcW w:w="473" w:type="dxa"/>
            <w:vMerge/>
            <w:vAlign w:val="center"/>
          </w:tcPr>
          <w:p w:rsidR="0028320E" w:rsidRPr="00927B3E" w:rsidRDefault="0028320E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298" w:type="dxa"/>
            <w:gridSpan w:val="2"/>
            <w:vAlign w:val="center"/>
          </w:tcPr>
          <w:p w:rsidR="0028320E" w:rsidRPr="00927B3E" w:rsidRDefault="0009400A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Name/Position:</w:t>
            </w:r>
          </w:p>
        </w:tc>
        <w:tc>
          <w:tcPr>
            <w:tcW w:w="4110" w:type="dxa"/>
            <w:vAlign w:val="center"/>
          </w:tcPr>
          <w:p w:rsidR="0028320E" w:rsidRPr="00927B3E" w:rsidRDefault="0028320E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Signature:</w:t>
            </w:r>
          </w:p>
        </w:tc>
      </w:tr>
      <w:tr w:rsidR="0028320E" w:rsidRPr="00927B3E" w:rsidTr="007633BE">
        <w:trPr>
          <w:trHeight w:val="567"/>
        </w:trPr>
        <w:tc>
          <w:tcPr>
            <w:tcW w:w="473" w:type="dxa"/>
            <w:vMerge/>
            <w:vAlign w:val="center"/>
          </w:tcPr>
          <w:p w:rsidR="0028320E" w:rsidRPr="00927B3E" w:rsidRDefault="0028320E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298" w:type="dxa"/>
            <w:gridSpan w:val="2"/>
            <w:vAlign w:val="center"/>
          </w:tcPr>
          <w:p w:rsidR="0028320E" w:rsidRPr="00927B3E" w:rsidRDefault="0009400A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Name/Position:</w:t>
            </w:r>
          </w:p>
        </w:tc>
        <w:tc>
          <w:tcPr>
            <w:tcW w:w="4110" w:type="dxa"/>
            <w:vAlign w:val="center"/>
          </w:tcPr>
          <w:p w:rsidR="0028320E" w:rsidRPr="00927B3E" w:rsidRDefault="0028320E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Signature:</w:t>
            </w:r>
          </w:p>
        </w:tc>
      </w:tr>
    </w:tbl>
    <w:p w:rsidR="00084E32" w:rsidRPr="00927B3E" w:rsidRDefault="00084E32" w:rsidP="00084E32">
      <w:pPr>
        <w:ind w:left="-1134"/>
        <w:rPr>
          <w:rFonts w:asciiTheme="minorHAnsi" w:hAnsiTheme="minorHAnsi" w:cstheme="minorHAnsi"/>
          <w:b/>
          <w:color w:val="000000" w:themeColor="text1"/>
          <w:sz w:val="24"/>
          <w:szCs w:val="24"/>
          <w:lang w:eastAsia="zh-CN"/>
        </w:rPr>
      </w:pPr>
      <w:r w:rsidRPr="00927B3E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PART C</w:t>
      </w:r>
      <w:r w:rsidRPr="00927B3E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 xml:space="preserve"> </w:t>
      </w:r>
      <w:r w:rsidRPr="00927B3E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(To be completed by the person(s) listed in Question B4 above.</w:t>
      </w:r>
    </w:p>
    <w:tbl>
      <w:tblPr>
        <w:tblStyle w:val="TableGrid"/>
        <w:tblpPr w:leftFromText="180" w:rightFromText="180" w:vertAnchor="text" w:horzAnchor="margin" w:tblpXSpec="center" w:tblpY="273"/>
        <w:tblW w:w="107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5"/>
        <w:gridCol w:w="2904"/>
        <w:gridCol w:w="7427"/>
      </w:tblGrid>
      <w:tr w:rsidR="000D5F66" w:rsidRPr="00927B3E" w:rsidTr="000D5F66">
        <w:trPr>
          <w:trHeight w:val="1971"/>
        </w:trPr>
        <w:tc>
          <w:tcPr>
            <w:tcW w:w="465" w:type="dxa"/>
            <w:vAlign w:val="center"/>
          </w:tcPr>
          <w:p w:rsidR="000D5F66" w:rsidRPr="00927B3E" w:rsidRDefault="000D5F66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C1</w:t>
            </w:r>
          </w:p>
          <w:p w:rsidR="000D5F66" w:rsidRPr="00927B3E" w:rsidRDefault="000D5F66" w:rsidP="00A4339D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04" w:type="dxa"/>
            <w:vAlign w:val="center"/>
          </w:tcPr>
          <w:p w:rsidR="000D5F66" w:rsidRPr="00927B3E" w:rsidRDefault="000D5F66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Describe the corrective / preventative action you have implemented, and the date it was completed</w:t>
            </w:r>
          </w:p>
        </w:tc>
        <w:tc>
          <w:tcPr>
            <w:tcW w:w="7427" w:type="dxa"/>
          </w:tcPr>
          <w:p w:rsidR="000D5F66" w:rsidRPr="00927B3E" w:rsidRDefault="000D5F66" w:rsidP="007F11B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</w:tr>
      <w:tr w:rsidR="000D5F66" w:rsidRPr="00927B3E" w:rsidTr="00553BC0">
        <w:trPr>
          <w:trHeight w:val="1386"/>
        </w:trPr>
        <w:tc>
          <w:tcPr>
            <w:tcW w:w="465" w:type="dxa"/>
            <w:vAlign w:val="center"/>
          </w:tcPr>
          <w:p w:rsidR="000D5F66" w:rsidRPr="00927B3E" w:rsidRDefault="000D5F66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C2</w:t>
            </w:r>
          </w:p>
        </w:tc>
        <w:tc>
          <w:tcPr>
            <w:tcW w:w="10331" w:type="dxa"/>
            <w:gridSpan w:val="2"/>
            <w:vAlign w:val="center"/>
          </w:tcPr>
          <w:p w:rsidR="000D5F66" w:rsidRPr="00927B3E" w:rsidRDefault="000D5F66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Signed:                                          </w:t>
            </w:r>
            <w:r w:rsidR="00553BC0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                               Print  Name:</w:t>
            </w:r>
          </w:p>
          <w:p w:rsidR="000D5F66" w:rsidRPr="00927B3E" w:rsidRDefault="000D5F66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0D5F66" w:rsidRPr="00927B3E" w:rsidRDefault="000D5F66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Date:</w:t>
            </w:r>
          </w:p>
          <w:p w:rsidR="000D5F66" w:rsidRPr="00927B3E" w:rsidRDefault="000D5F66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</w:tr>
    </w:tbl>
    <w:p w:rsidR="00084E32" w:rsidRPr="00927B3E" w:rsidRDefault="00084E32" w:rsidP="00134375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p w:rsidR="00084E32" w:rsidRPr="00927B3E" w:rsidRDefault="00084E32" w:rsidP="00134375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p w:rsidR="00C635A1" w:rsidRPr="00927B3E" w:rsidRDefault="00885B50" w:rsidP="00BE7B0A">
      <w:pPr>
        <w:ind w:left="-1134"/>
        <w:rPr>
          <w:rFonts w:asciiTheme="minorHAnsi" w:hAnsiTheme="minorHAnsi" w:cstheme="minorHAnsi"/>
          <w:b/>
          <w:i/>
          <w:color w:val="000000" w:themeColor="text1"/>
          <w:sz w:val="24"/>
          <w:szCs w:val="24"/>
          <w:lang w:eastAsia="zh-CN"/>
        </w:rPr>
      </w:pPr>
      <w:r w:rsidRPr="00927B3E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PART </w:t>
      </w:r>
      <w:r w:rsidR="00084E32" w:rsidRPr="00927B3E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D</w:t>
      </w:r>
      <w:r w:rsidRPr="00927B3E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 xml:space="preserve"> </w:t>
      </w:r>
      <w:r w:rsidRPr="00927B3E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(To be completed by </w:t>
      </w:r>
      <w:r w:rsidR="007B0241" w:rsidRPr="007B0241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an Environment Compliance Co-ordinator</w:t>
      </w:r>
      <w:r w:rsidR="009C3DAC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)</w:t>
      </w:r>
      <w:r w:rsidR="00AF3443" w:rsidRPr="00927B3E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73"/>
        <w:tblW w:w="107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89"/>
        <w:gridCol w:w="10307"/>
      </w:tblGrid>
      <w:tr w:rsidR="00BE7B0A" w:rsidRPr="00927B3E" w:rsidTr="0032201B">
        <w:trPr>
          <w:trHeight w:val="2523"/>
        </w:trPr>
        <w:tc>
          <w:tcPr>
            <w:tcW w:w="465" w:type="dxa"/>
            <w:vAlign w:val="center"/>
          </w:tcPr>
          <w:p w:rsidR="00BE7B0A" w:rsidRPr="00927B3E" w:rsidRDefault="00084E32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D1</w:t>
            </w:r>
          </w:p>
        </w:tc>
        <w:tc>
          <w:tcPr>
            <w:tcW w:w="10331" w:type="dxa"/>
          </w:tcPr>
          <w:p w:rsidR="00BE7B0A" w:rsidRPr="0061301A" w:rsidRDefault="00AF3443" w:rsidP="003B0948">
            <w:pPr>
              <w:pStyle w:val="TableText"/>
              <w:jc w:val="left"/>
              <w:rPr>
                <w:rFonts w:asciiTheme="minorHAnsi" w:hAnsiTheme="minorHAnsi" w:cstheme="minorHAnsi"/>
                <w:szCs w:val="24"/>
              </w:rPr>
            </w:pPr>
            <w:r w:rsidRPr="00927B3E">
              <w:rPr>
                <w:rFonts w:asciiTheme="minorHAnsi" w:hAnsiTheme="minorHAnsi" w:cstheme="minorHAnsi"/>
                <w:b/>
                <w:szCs w:val="24"/>
              </w:rPr>
              <w:t>Confirmation that a</w:t>
            </w:r>
            <w:r w:rsidR="00BE7B0A" w:rsidRPr="00927B3E">
              <w:rPr>
                <w:rFonts w:asciiTheme="minorHAnsi" w:hAnsiTheme="minorHAnsi" w:cstheme="minorHAnsi"/>
                <w:b/>
                <w:szCs w:val="24"/>
              </w:rPr>
              <w:t xml:space="preserve">ll </w:t>
            </w:r>
            <w:r w:rsidR="0032201B">
              <w:rPr>
                <w:rFonts w:asciiTheme="minorHAnsi" w:hAnsiTheme="minorHAnsi" w:cstheme="minorHAnsi"/>
                <w:b/>
                <w:szCs w:val="24"/>
              </w:rPr>
              <w:t xml:space="preserve">necessary </w:t>
            </w:r>
            <w:r w:rsidR="00BE7B0A" w:rsidRPr="00927B3E">
              <w:rPr>
                <w:rFonts w:asciiTheme="minorHAnsi" w:hAnsiTheme="minorHAnsi" w:cstheme="minorHAnsi"/>
                <w:b/>
                <w:szCs w:val="24"/>
              </w:rPr>
              <w:t xml:space="preserve">corrective / preventative actions </w:t>
            </w:r>
            <w:r w:rsidRPr="00927B3E">
              <w:rPr>
                <w:rFonts w:asciiTheme="minorHAnsi" w:hAnsiTheme="minorHAnsi" w:cstheme="minorHAnsi"/>
                <w:b/>
                <w:szCs w:val="24"/>
              </w:rPr>
              <w:t>ha</w:t>
            </w:r>
            <w:r w:rsidR="00BD0771" w:rsidRPr="00927B3E">
              <w:rPr>
                <w:rFonts w:asciiTheme="minorHAnsi" w:hAnsiTheme="minorHAnsi" w:cstheme="minorHAnsi"/>
                <w:b/>
                <w:szCs w:val="24"/>
              </w:rPr>
              <w:t>ve</w:t>
            </w:r>
            <w:r w:rsidRPr="00927B3E">
              <w:rPr>
                <w:rFonts w:asciiTheme="minorHAnsi" w:hAnsiTheme="minorHAnsi" w:cstheme="minorHAnsi"/>
                <w:b/>
                <w:szCs w:val="24"/>
              </w:rPr>
              <w:t xml:space="preserve"> been</w:t>
            </w:r>
            <w:r w:rsidR="00BE7B0A" w:rsidRPr="00927B3E">
              <w:rPr>
                <w:rFonts w:asciiTheme="minorHAnsi" w:hAnsiTheme="minorHAnsi" w:cstheme="minorHAnsi"/>
                <w:b/>
                <w:szCs w:val="24"/>
              </w:rPr>
              <w:t xml:space="preserve"> completed and verified as effective</w:t>
            </w:r>
            <w:r w:rsidR="0032201B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32201B" w:rsidRPr="0061301A">
              <w:rPr>
                <w:rFonts w:asciiTheme="minorHAnsi" w:hAnsiTheme="minorHAnsi" w:cstheme="minorHAnsi"/>
                <w:szCs w:val="24"/>
              </w:rPr>
              <w:t>(</w:t>
            </w:r>
            <w:r w:rsidR="0032201B" w:rsidRPr="0061301A">
              <w:rPr>
                <w:rFonts w:asciiTheme="minorHAnsi" w:hAnsiTheme="minorHAnsi" w:cstheme="minorHAnsi"/>
                <w:i/>
                <w:szCs w:val="24"/>
              </w:rPr>
              <w:t xml:space="preserve">use </w:t>
            </w:r>
            <w:r w:rsidR="00203E7D">
              <w:rPr>
                <w:rFonts w:asciiTheme="minorHAnsi" w:hAnsiTheme="minorHAnsi" w:cstheme="minorHAnsi"/>
                <w:i/>
                <w:szCs w:val="24"/>
              </w:rPr>
              <w:t>PART E</w:t>
            </w:r>
            <w:r w:rsidR="0032201B" w:rsidRPr="0061301A">
              <w:rPr>
                <w:rFonts w:asciiTheme="minorHAnsi" w:hAnsiTheme="minorHAnsi" w:cstheme="minorHAnsi"/>
                <w:i/>
                <w:szCs w:val="24"/>
              </w:rPr>
              <w:t xml:space="preserve"> to record details of any additional/follow up actions that </w:t>
            </w:r>
            <w:r w:rsidR="006F2306">
              <w:rPr>
                <w:rFonts w:asciiTheme="minorHAnsi" w:hAnsiTheme="minorHAnsi" w:cstheme="minorHAnsi"/>
                <w:i/>
                <w:szCs w:val="24"/>
              </w:rPr>
              <w:t>are considered necessary to eliminate or minimise the risk of reoccurrence</w:t>
            </w:r>
            <w:r w:rsidR="0061301A" w:rsidRPr="0061301A">
              <w:rPr>
                <w:rFonts w:asciiTheme="minorHAnsi" w:hAnsiTheme="minorHAnsi" w:cstheme="minorHAnsi"/>
                <w:szCs w:val="24"/>
              </w:rPr>
              <w:t>).</w:t>
            </w:r>
            <w:r w:rsidR="0032201B" w:rsidRPr="0061301A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BE7B0A" w:rsidRPr="0061301A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:rsidR="00BE7B0A" w:rsidRPr="00927B3E" w:rsidRDefault="00BE7B0A" w:rsidP="003B0948">
            <w:pPr>
              <w:pStyle w:val="TableText"/>
              <w:jc w:val="left"/>
              <w:rPr>
                <w:rFonts w:asciiTheme="minorHAnsi" w:hAnsiTheme="minorHAnsi" w:cstheme="minorHAnsi"/>
                <w:b/>
                <w:szCs w:val="24"/>
              </w:rPr>
            </w:pPr>
          </w:p>
          <w:p w:rsidR="00AF3443" w:rsidRPr="00927B3E" w:rsidRDefault="00BE7B0A" w:rsidP="003B0948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Signed:     </w:t>
            </w:r>
            <w:r w:rsidR="00AF3443" w:rsidRPr="00927B3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                                                           Print Name: </w:t>
            </w:r>
          </w:p>
          <w:p w:rsidR="00AF3443" w:rsidRPr="00927B3E" w:rsidRDefault="00BE7B0A" w:rsidP="003B0948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                                                                                      </w:t>
            </w:r>
          </w:p>
          <w:p w:rsidR="00AF3443" w:rsidRPr="00927B3E" w:rsidRDefault="00BE7B0A" w:rsidP="003B0948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</w:rPr>
              <w:t>Date:</w:t>
            </w: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  </w:t>
            </w:r>
          </w:p>
        </w:tc>
      </w:tr>
    </w:tbl>
    <w:p w:rsidR="00C635A1" w:rsidRDefault="00C635A1" w:rsidP="00BE7B0A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p w:rsidR="009C3DAC" w:rsidRPr="00927B3E" w:rsidRDefault="00203E7D" w:rsidP="009C3DAC">
      <w:pPr>
        <w:ind w:left="-1134"/>
        <w:rPr>
          <w:rFonts w:asciiTheme="minorHAnsi" w:hAnsiTheme="minorHAnsi" w:cstheme="minorHAnsi"/>
          <w:b/>
          <w:i/>
          <w:color w:val="000000" w:themeColor="text1"/>
          <w:sz w:val="24"/>
          <w:szCs w:val="24"/>
          <w:lang w:eastAsia="zh-CN"/>
        </w:rPr>
      </w:pPr>
      <w:r w:rsidRPr="00706777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PART E</w:t>
      </w:r>
      <w:r w:rsidR="00C80E83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:</w:t>
      </w:r>
      <w:r w:rsidR="006F2306" w:rsidRPr="00706777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</w:t>
      </w:r>
      <w:r w:rsidR="00C80E83" w:rsidRPr="00EA29B0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Root Cause /</w:t>
      </w:r>
      <w:r w:rsidR="00C80E83" w:rsidRPr="0070677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Follow up Actions</w:t>
      </w:r>
      <w:r w:rsidR="0032201B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</w:t>
      </w:r>
      <w:r w:rsidR="009C3DAC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</w:t>
      </w:r>
    </w:p>
    <w:p w:rsidR="00203E7D" w:rsidRDefault="00203E7D" w:rsidP="009C3DAC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XSpec="center" w:tblpY="273"/>
        <w:tblW w:w="105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60"/>
        <w:gridCol w:w="3514"/>
        <w:gridCol w:w="1747"/>
      </w:tblGrid>
      <w:tr w:rsidR="00C80E83" w:rsidRPr="00927B3E" w:rsidTr="000B4E80">
        <w:trPr>
          <w:trHeight w:val="1834"/>
        </w:trPr>
        <w:tc>
          <w:tcPr>
            <w:tcW w:w="10521" w:type="dxa"/>
            <w:gridSpan w:val="3"/>
          </w:tcPr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E1: What was the “Root Cause” of this occurrence?</w:t>
            </w: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Pr="000970EF" w:rsidRDefault="00C80E83" w:rsidP="000B4E80">
            <w:pPr>
              <w:jc w:val="left"/>
              <w:rPr>
                <w:rFonts w:asciiTheme="minorHAnsi" w:hAnsiTheme="minorHAnsi" w:cstheme="minorHAnsi"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zh-CN"/>
              </w:rPr>
              <w:t xml:space="preserve"> </w:t>
            </w: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Pr="00927B3E" w:rsidRDefault="00C80E83" w:rsidP="000B4E80">
            <w:pPr>
              <w:spacing w:after="240"/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</w:tr>
      <w:tr w:rsidR="00C80E83" w:rsidRPr="00927B3E" w:rsidTr="000B4E80">
        <w:trPr>
          <w:trHeight w:val="307"/>
        </w:trPr>
        <w:tc>
          <w:tcPr>
            <w:tcW w:w="5260" w:type="dxa"/>
          </w:tcPr>
          <w:p w:rsidR="00C80E83" w:rsidRDefault="00C80E83" w:rsidP="000B4E8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Actions required to eliminate / minimise risk of reoccurrence</w:t>
            </w:r>
          </w:p>
        </w:tc>
        <w:tc>
          <w:tcPr>
            <w:tcW w:w="3514" w:type="dxa"/>
          </w:tcPr>
          <w:p w:rsidR="00C80E83" w:rsidRDefault="00C80E83" w:rsidP="000B4E8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Action completed by</w:t>
            </w:r>
          </w:p>
        </w:tc>
        <w:tc>
          <w:tcPr>
            <w:tcW w:w="1747" w:type="dxa"/>
          </w:tcPr>
          <w:p w:rsidR="00C80E83" w:rsidRDefault="00C80E83" w:rsidP="000B4E8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Date of Completion</w:t>
            </w:r>
          </w:p>
        </w:tc>
      </w:tr>
      <w:tr w:rsidR="00C80E83" w:rsidRPr="00927B3E" w:rsidTr="000B4E80">
        <w:trPr>
          <w:trHeight w:val="331"/>
        </w:trPr>
        <w:tc>
          <w:tcPr>
            <w:tcW w:w="5260" w:type="dxa"/>
          </w:tcPr>
          <w:p w:rsidR="00C80E83" w:rsidRPr="000970EF" w:rsidRDefault="00C80E83" w:rsidP="000B4E80">
            <w:pPr>
              <w:jc w:val="left"/>
              <w:rPr>
                <w:rFonts w:asciiTheme="minorHAnsi" w:hAnsiTheme="minorHAnsi" w:cstheme="minorHAnsi"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zh-CN"/>
              </w:rPr>
              <w:t xml:space="preserve"> </w:t>
            </w: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14" w:type="dxa"/>
          </w:tcPr>
          <w:p w:rsidR="00C80E83" w:rsidRPr="000970EF" w:rsidRDefault="00C80E83" w:rsidP="000B4E80">
            <w:pPr>
              <w:jc w:val="left"/>
              <w:rPr>
                <w:rFonts w:asciiTheme="minorHAnsi" w:hAnsiTheme="minorHAnsi" w:cstheme="minorHAnsi"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747" w:type="dxa"/>
          </w:tcPr>
          <w:p w:rsidR="00C80E83" w:rsidRPr="000970EF" w:rsidRDefault="00C80E83" w:rsidP="000B4E80">
            <w:pPr>
              <w:jc w:val="left"/>
              <w:rPr>
                <w:rFonts w:asciiTheme="minorHAnsi" w:hAnsiTheme="minorHAnsi" w:cstheme="minorHAnsi"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zh-CN"/>
              </w:rPr>
              <w:t xml:space="preserve"> </w:t>
            </w:r>
          </w:p>
        </w:tc>
      </w:tr>
    </w:tbl>
    <w:p w:rsidR="00203E7D" w:rsidRPr="00927B3E" w:rsidRDefault="00203E7D" w:rsidP="00C80E83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sectPr w:rsidR="00203E7D" w:rsidRPr="00927B3E" w:rsidSect="00ED20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40" w:code="121"/>
      <w:pgMar w:top="284" w:right="1469" w:bottom="284" w:left="1797" w:header="425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609D" w:rsidRDefault="00D2609D">
      <w:r>
        <w:separator/>
      </w:r>
    </w:p>
  </w:endnote>
  <w:endnote w:type="continuationSeparator" w:id="0">
    <w:p w:rsidR="00D2609D" w:rsidRDefault="00D26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01B" w:rsidRDefault="003220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</w:rPr>
      <w:id w:val="-74857863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</w:rPr>
          <w:id w:val="-187913731"/>
          <w:docPartObj>
            <w:docPartGallery w:val="Page Numbers (Top of Page)"/>
            <w:docPartUnique/>
          </w:docPartObj>
        </w:sdtPr>
        <w:sdtEndPr/>
        <w:sdtContent>
          <w:p w:rsidR="0021749F" w:rsidRPr="0021749F" w:rsidRDefault="0021749F">
            <w:pPr>
              <w:pStyle w:val="Footer"/>
              <w:jc w:val="right"/>
              <w:rPr>
                <w:rFonts w:asciiTheme="minorHAnsi" w:hAnsiTheme="minorHAnsi" w:cstheme="minorHAnsi"/>
              </w:rPr>
            </w:pPr>
            <w:r w:rsidRPr="0021749F">
              <w:rPr>
                <w:rFonts w:asciiTheme="minorHAnsi" w:hAnsiTheme="minorHAnsi" w:cstheme="minorHAnsi"/>
              </w:rPr>
              <w:t xml:space="preserve">Page </w:t>
            </w:r>
            <w:r w:rsidRPr="002174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21749F">
              <w:rPr>
                <w:rFonts w:asciiTheme="minorHAnsi" w:hAnsiTheme="minorHAnsi" w:cstheme="minorHAnsi"/>
                <w:b/>
                <w:bCs/>
              </w:rPr>
              <w:instrText xml:space="preserve"> PAGE </w:instrText>
            </w:r>
            <w:r w:rsidRPr="002174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="007B0241">
              <w:rPr>
                <w:rFonts w:asciiTheme="minorHAnsi" w:hAnsiTheme="minorHAnsi" w:cstheme="minorHAnsi"/>
                <w:b/>
                <w:bCs/>
                <w:noProof/>
              </w:rPr>
              <w:t>3</w:t>
            </w:r>
            <w:r w:rsidRPr="002174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  <w:r w:rsidRPr="0021749F">
              <w:rPr>
                <w:rFonts w:asciiTheme="minorHAnsi" w:hAnsiTheme="minorHAnsi" w:cstheme="minorHAnsi"/>
              </w:rPr>
              <w:t xml:space="preserve"> of </w:t>
            </w:r>
            <w:r w:rsidRPr="002174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21749F">
              <w:rPr>
                <w:rFonts w:asciiTheme="minorHAnsi" w:hAnsiTheme="minorHAnsi" w:cstheme="minorHAnsi"/>
                <w:b/>
                <w:bCs/>
              </w:rPr>
              <w:instrText xml:space="preserve"> NUMPAGES  </w:instrText>
            </w:r>
            <w:r w:rsidRPr="002174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="007B0241">
              <w:rPr>
                <w:rFonts w:asciiTheme="minorHAnsi" w:hAnsiTheme="minorHAnsi" w:cstheme="minorHAnsi"/>
                <w:b/>
                <w:bCs/>
                <w:noProof/>
              </w:rPr>
              <w:t>3</w:t>
            </w:r>
            <w:r w:rsidRPr="002174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01B" w:rsidRDefault="003220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609D" w:rsidRDefault="00D2609D">
      <w:r>
        <w:separator/>
      </w:r>
    </w:p>
  </w:footnote>
  <w:footnote w:type="continuationSeparator" w:id="0">
    <w:p w:rsidR="00D2609D" w:rsidRDefault="00D26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01B" w:rsidRDefault="003220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01B" w:rsidRDefault="003220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01B" w:rsidRDefault="003220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E0119"/>
    <w:multiLevelType w:val="hybridMultilevel"/>
    <w:tmpl w:val="A4D02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27834"/>
    <w:multiLevelType w:val="hybridMultilevel"/>
    <w:tmpl w:val="6FBE6586"/>
    <w:lvl w:ilvl="0" w:tplc="BACA4D22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2400F"/>
    <w:multiLevelType w:val="hybridMultilevel"/>
    <w:tmpl w:val="C37AC7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D170F"/>
    <w:multiLevelType w:val="hybridMultilevel"/>
    <w:tmpl w:val="9B64E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D1B58"/>
    <w:multiLevelType w:val="hybridMultilevel"/>
    <w:tmpl w:val="4D02B59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B86F36"/>
    <w:multiLevelType w:val="singleLevel"/>
    <w:tmpl w:val="764264CE"/>
    <w:lvl w:ilvl="0">
      <w:start w:val="1"/>
      <w:numFmt w:val="bullet"/>
      <w:lvlText w:val=""/>
      <w:lvlJc w:val="left"/>
      <w:pPr>
        <w:tabs>
          <w:tab w:val="num" w:pos="0"/>
        </w:tabs>
        <w:ind w:left="1440" w:hanging="720"/>
      </w:pPr>
      <w:rPr>
        <w:rFonts w:ascii="Symbol" w:hAnsi="Symbol" w:hint="default"/>
      </w:rPr>
    </w:lvl>
  </w:abstractNum>
  <w:abstractNum w:abstractNumId="6" w15:restartNumberingAfterBreak="0">
    <w:nsid w:val="49F7454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4CAA5254"/>
    <w:multiLevelType w:val="hybridMultilevel"/>
    <w:tmpl w:val="3F6A5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60090"/>
    <w:multiLevelType w:val="hybridMultilevel"/>
    <w:tmpl w:val="838AEE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1F6677"/>
    <w:multiLevelType w:val="hybridMultilevel"/>
    <w:tmpl w:val="A7ECA152"/>
    <w:lvl w:ilvl="0" w:tplc="D3A29026">
      <w:start w:val="1"/>
      <w:numFmt w:val="upperLetter"/>
      <w:lvlText w:val="%1)"/>
      <w:lvlJc w:val="left"/>
      <w:pPr>
        <w:ind w:left="720" w:hanging="360"/>
      </w:pPr>
      <w:rPr>
        <w:rFonts w:cstheme="minorHAnsi" w:hint="default"/>
        <w:b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4C1F3F"/>
    <w:multiLevelType w:val="hybridMultilevel"/>
    <w:tmpl w:val="D714CB44"/>
    <w:lvl w:ilvl="0" w:tplc="BACA4D22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C979BE"/>
    <w:multiLevelType w:val="hybridMultilevel"/>
    <w:tmpl w:val="B2C6C94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807B0F"/>
    <w:multiLevelType w:val="hybridMultilevel"/>
    <w:tmpl w:val="A3B01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694B4F"/>
    <w:multiLevelType w:val="hybridMultilevel"/>
    <w:tmpl w:val="CD98DCCA"/>
    <w:lvl w:ilvl="0" w:tplc="4B32248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161998"/>
    <w:multiLevelType w:val="hybridMultilevel"/>
    <w:tmpl w:val="16CE4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83EDB"/>
    <w:multiLevelType w:val="hybridMultilevel"/>
    <w:tmpl w:val="12AA678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DE3376C"/>
    <w:multiLevelType w:val="hybridMultilevel"/>
    <w:tmpl w:val="9CAA8D2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EC64C1D"/>
    <w:multiLevelType w:val="hybridMultilevel"/>
    <w:tmpl w:val="8DA6A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1"/>
  </w:num>
  <w:num w:numId="4">
    <w:abstractNumId w:val="5"/>
  </w:num>
  <w:num w:numId="5">
    <w:abstractNumId w:val="0"/>
  </w:num>
  <w:num w:numId="6">
    <w:abstractNumId w:val="8"/>
  </w:num>
  <w:num w:numId="7">
    <w:abstractNumId w:val="4"/>
  </w:num>
  <w:num w:numId="8">
    <w:abstractNumId w:val="13"/>
  </w:num>
  <w:num w:numId="9">
    <w:abstractNumId w:val="6"/>
  </w:num>
  <w:num w:numId="10">
    <w:abstractNumId w:val="16"/>
  </w:num>
  <w:num w:numId="11">
    <w:abstractNumId w:val="15"/>
  </w:num>
  <w:num w:numId="12">
    <w:abstractNumId w:val="12"/>
  </w:num>
  <w:num w:numId="13">
    <w:abstractNumId w:val="1"/>
  </w:num>
  <w:num w:numId="14">
    <w:abstractNumId w:val="14"/>
  </w:num>
  <w:num w:numId="15">
    <w:abstractNumId w:val="10"/>
  </w:num>
  <w:num w:numId="16">
    <w:abstractNumId w:val="9"/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>
      <o:colormru v:ext="edit" colors="#07f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40D"/>
    <w:rsid w:val="00006390"/>
    <w:rsid w:val="00014A00"/>
    <w:rsid w:val="000218E2"/>
    <w:rsid w:val="000272B9"/>
    <w:rsid w:val="0003106D"/>
    <w:rsid w:val="00045EBF"/>
    <w:rsid w:val="00050C58"/>
    <w:rsid w:val="00051D59"/>
    <w:rsid w:val="00054198"/>
    <w:rsid w:val="000646CD"/>
    <w:rsid w:val="00064A7C"/>
    <w:rsid w:val="00071C30"/>
    <w:rsid w:val="000754C0"/>
    <w:rsid w:val="00084E32"/>
    <w:rsid w:val="00086AD3"/>
    <w:rsid w:val="0009400A"/>
    <w:rsid w:val="00095438"/>
    <w:rsid w:val="000A1801"/>
    <w:rsid w:val="000A3EE9"/>
    <w:rsid w:val="000B2ADE"/>
    <w:rsid w:val="000B7F6A"/>
    <w:rsid w:val="000C0DAA"/>
    <w:rsid w:val="000D340D"/>
    <w:rsid w:val="000D5F66"/>
    <w:rsid w:val="000E2D10"/>
    <w:rsid w:val="000E3A67"/>
    <w:rsid w:val="000F1588"/>
    <w:rsid w:val="000F30B2"/>
    <w:rsid w:val="000F7F59"/>
    <w:rsid w:val="0010120B"/>
    <w:rsid w:val="0011715B"/>
    <w:rsid w:val="00125D8E"/>
    <w:rsid w:val="00134375"/>
    <w:rsid w:val="0013658C"/>
    <w:rsid w:val="001602E8"/>
    <w:rsid w:val="00162576"/>
    <w:rsid w:val="00162C5E"/>
    <w:rsid w:val="00170706"/>
    <w:rsid w:val="00175DED"/>
    <w:rsid w:val="001A5212"/>
    <w:rsid w:val="001B0DD3"/>
    <w:rsid w:val="00203E7D"/>
    <w:rsid w:val="0021749F"/>
    <w:rsid w:val="00233A71"/>
    <w:rsid w:val="00244A26"/>
    <w:rsid w:val="002504A4"/>
    <w:rsid w:val="00253D98"/>
    <w:rsid w:val="002654A1"/>
    <w:rsid w:val="002816A9"/>
    <w:rsid w:val="0028320E"/>
    <w:rsid w:val="00290E45"/>
    <w:rsid w:val="002A70EB"/>
    <w:rsid w:val="002B7318"/>
    <w:rsid w:val="002C0EDA"/>
    <w:rsid w:val="002C18E1"/>
    <w:rsid w:val="002D02CE"/>
    <w:rsid w:val="002E64DD"/>
    <w:rsid w:val="00300335"/>
    <w:rsid w:val="00315A45"/>
    <w:rsid w:val="0032201B"/>
    <w:rsid w:val="00350EA5"/>
    <w:rsid w:val="00357D49"/>
    <w:rsid w:val="00363973"/>
    <w:rsid w:val="00367229"/>
    <w:rsid w:val="0036765F"/>
    <w:rsid w:val="00374746"/>
    <w:rsid w:val="00375258"/>
    <w:rsid w:val="00380D80"/>
    <w:rsid w:val="003956A2"/>
    <w:rsid w:val="003B0948"/>
    <w:rsid w:val="003B5FF3"/>
    <w:rsid w:val="003C7BC5"/>
    <w:rsid w:val="003F0F86"/>
    <w:rsid w:val="00406272"/>
    <w:rsid w:val="00412D03"/>
    <w:rsid w:val="00414E6A"/>
    <w:rsid w:val="00426B92"/>
    <w:rsid w:val="00431363"/>
    <w:rsid w:val="00434A43"/>
    <w:rsid w:val="00456CCB"/>
    <w:rsid w:val="0047426C"/>
    <w:rsid w:val="004769B5"/>
    <w:rsid w:val="00476DCB"/>
    <w:rsid w:val="00477E74"/>
    <w:rsid w:val="00482CBA"/>
    <w:rsid w:val="004A011E"/>
    <w:rsid w:val="004A1D38"/>
    <w:rsid w:val="004B244B"/>
    <w:rsid w:val="004B6204"/>
    <w:rsid w:val="004B73B7"/>
    <w:rsid w:val="004C57F0"/>
    <w:rsid w:val="004D3A60"/>
    <w:rsid w:val="004F18F1"/>
    <w:rsid w:val="004F4F7C"/>
    <w:rsid w:val="00512C87"/>
    <w:rsid w:val="00531932"/>
    <w:rsid w:val="00537E5B"/>
    <w:rsid w:val="00547FFA"/>
    <w:rsid w:val="00553BC0"/>
    <w:rsid w:val="00566B7B"/>
    <w:rsid w:val="00566FE2"/>
    <w:rsid w:val="00583B5E"/>
    <w:rsid w:val="005A11E5"/>
    <w:rsid w:val="005B038F"/>
    <w:rsid w:val="005B6BF2"/>
    <w:rsid w:val="005C6585"/>
    <w:rsid w:val="005F5D8A"/>
    <w:rsid w:val="0061257F"/>
    <w:rsid w:val="0061301A"/>
    <w:rsid w:val="00627CB0"/>
    <w:rsid w:val="00632B76"/>
    <w:rsid w:val="00640260"/>
    <w:rsid w:val="006433E6"/>
    <w:rsid w:val="0065284C"/>
    <w:rsid w:val="006542BE"/>
    <w:rsid w:val="00657C8C"/>
    <w:rsid w:val="00657F0D"/>
    <w:rsid w:val="00660270"/>
    <w:rsid w:val="006641BA"/>
    <w:rsid w:val="00681058"/>
    <w:rsid w:val="0068536F"/>
    <w:rsid w:val="006A0490"/>
    <w:rsid w:val="006A5439"/>
    <w:rsid w:val="006A62A7"/>
    <w:rsid w:val="006B5604"/>
    <w:rsid w:val="006B5E4E"/>
    <w:rsid w:val="006C3B58"/>
    <w:rsid w:val="006C436B"/>
    <w:rsid w:val="006E2751"/>
    <w:rsid w:val="006E319B"/>
    <w:rsid w:val="006F2306"/>
    <w:rsid w:val="006F2E0B"/>
    <w:rsid w:val="006F3A33"/>
    <w:rsid w:val="007048AD"/>
    <w:rsid w:val="00706777"/>
    <w:rsid w:val="00713415"/>
    <w:rsid w:val="00730CD3"/>
    <w:rsid w:val="00737A54"/>
    <w:rsid w:val="00746A44"/>
    <w:rsid w:val="007530E2"/>
    <w:rsid w:val="00754D99"/>
    <w:rsid w:val="00756A31"/>
    <w:rsid w:val="0076071C"/>
    <w:rsid w:val="007633BE"/>
    <w:rsid w:val="00763C66"/>
    <w:rsid w:val="00763C7D"/>
    <w:rsid w:val="007655F8"/>
    <w:rsid w:val="00775409"/>
    <w:rsid w:val="00777336"/>
    <w:rsid w:val="0078074D"/>
    <w:rsid w:val="00794297"/>
    <w:rsid w:val="007B0241"/>
    <w:rsid w:val="007B2D9A"/>
    <w:rsid w:val="007B34EA"/>
    <w:rsid w:val="007C436C"/>
    <w:rsid w:val="007E49FD"/>
    <w:rsid w:val="007F3256"/>
    <w:rsid w:val="007F3838"/>
    <w:rsid w:val="007F3D93"/>
    <w:rsid w:val="008155E4"/>
    <w:rsid w:val="00816CBF"/>
    <w:rsid w:val="00830740"/>
    <w:rsid w:val="00830AE8"/>
    <w:rsid w:val="0086612B"/>
    <w:rsid w:val="0087252F"/>
    <w:rsid w:val="00885B50"/>
    <w:rsid w:val="0089797E"/>
    <w:rsid w:val="008A486B"/>
    <w:rsid w:val="008A6918"/>
    <w:rsid w:val="008B4B0B"/>
    <w:rsid w:val="008C26D9"/>
    <w:rsid w:val="008C3DCA"/>
    <w:rsid w:val="008C7436"/>
    <w:rsid w:val="008D11E2"/>
    <w:rsid w:val="008D3501"/>
    <w:rsid w:val="008D40CF"/>
    <w:rsid w:val="008F53A0"/>
    <w:rsid w:val="00905A16"/>
    <w:rsid w:val="009062CB"/>
    <w:rsid w:val="00913D7E"/>
    <w:rsid w:val="00922BA6"/>
    <w:rsid w:val="00923470"/>
    <w:rsid w:val="009255B8"/>
    <w:rsid w:val="00927B3E"/>
    <w:rsid w:val="00945772"/>
    <w:rsid w:val="009521FB"/>
    <w:rsid w:val="00955FE7"/>
    <w:rsid w:val="00980576"/>
    <w:rsid w:val="009A01B1"/>
    <w:rsid w:val="009B4F6D"/>
    <w:rsid w:val="009C3DAC"/>
    <w:rsid w:val="009E13E1"/>
    <w:rsid w:val="009E36FB"/>
    <w:rsid w:val="009E640B"/>
    <w:rsid w:val="009F44D4"/>
    <w:rsid w:val="00A03831"/>
    <w:rsid w:val="00A05266"/>
    <w:rsid w:val="00A118FF"/>
    <w:rsid w:val="00A157AA"/>
    <w:rsid w:val="00A369F8"/>
    <w:rsid w:val="00A50679"/>
    <w:rsid w:val="00A6543D"/>
    <w:rsid w:val="00A67C57"/>
    <w:rsid w:val="00AA252B"/>
    <w:rsid w:val="00AA64C2"/>
    <w:rsid w:val="00AB0472"/>
    <w:rsid w:val="00AB5318"/>
    <w:rsid w:val="00AC4205"/>
    <w:rsid w:val="00AC6A3E"/>
    <w:rsid w:val="00AD354C"/>
    <w:rsid w:val="00AE404F"/>
    <w:rsid w:val="00AE45A5"/>
    <w:rsid w:val="00AF2AEB"/>
    <w:rsid w:val="00AF3443"/>
    <w:rsid w:val="00AF7897"/>
    <w:rsid w:val="00B108EC"/>
    <w:rsid w:val="00B14882"/>
    <w:rsid w:val="00B176BF"/>
    <w:rsid w:val="00B2151F"/>
    <w:rsid w:val="00B2668B"/>
    <w:rsid w:val="00B35CA8"/>
    <w:rsid w:val="00B36C46"/>
    <w:rsid w:val="00B50F4B"/>
    <w:rsid w:val="00B55185"/>
    <w:rsid w:val="00B5663C"/>
    <w:rsid w:val="00B63158"/>
    <w:rsid w:val="00B63F04"/>
    <w:rsid w:val="00B71E14"/>
    <w:rsid w:val="00B7303C"/>
    <w:rsid w:val="00B747F0"/>
    <w:rsid w:val="00B76CC6"/>
    <w:rsid w:val="00B77A04"/>
    <w:rsid w:val="00B8728A"/>
    <w:rsid w:val="00B901D6"/>
    <w:rsid w:val="00B9673E"/>
    <w:rsid w:val="00BA0097"/>
    <w:rsid w:val="00BB05FA"/>
    <w:rsid w:val="00BB4B20"/>
    <w:rsid w:val="00BB6665"/>
    <w:rsid w:val="00BD0771"/>
    <w:rsid w:val="00BE2289"/>
    <w:rsid w:val="00BE7B0A"/>
    <w:rsid w:val="00BF67AE"/>
    <w:rsid w:val="00BF688D"/>
    <w:rsid w:val="00BF7324"/>
    <w:rsid w:val="00BF7FE4"/>
    <w:rsid w:val="00C02FD6"/>
    <w:rsid w:val="00C0488A"/>
    <w:rsid w:val="00C0636F"/>
    <w:rsid w:val="00C06792"/>
    <w:rsid w:val="00C223D7"/>
    <w:rsid w:val="00C35ECE"/>
    <w:rsid w:val="00C43415"/>
    <w:rsid w:val="00C43D46"/>
    <w:rsid w:val="00C45994"/>
    <w:rsid w:val="00C51D9A"/>
    <w:rsid w:val="00C579D4"/>
    <w:rsid w:val="00C635A1"/>
    <w:rsid w:val="00C67CBB"/>
    <w:rsid w:val="00C71F3F"/>
    <w:rsid w:val="00C77EB8"/>
    <w:rsid w:val="00C80E83"/>
    <w:rsid w:val="00C96E01"/>
    <w:rsid w:val="00CA5F90"/>
    <w:rsid w:val="00CB2BF6"/>
    <w:rsid w:val="00CC44C1"/>
    <w:rsid w:val="00CD0435"/>
    <w:rsid w:val="00CD2848"/>
    <w:rsid w:val="00CD4340"/>
    <w:rsid w:val="00CE1EE3"/>
    <w:rsid w:val="00CF0C75"/>
    <w:rsid w:val="00D01201"/>
    <w:rsid w:val="00D04985"/>
    <w:rsid w:val="00D1287B"/>
    <w:rsid w:val="00D14064"/>
    <w:rsid w:val="00D2415E"/>
    <w:rsid w:val="00D25954"/>
    <w:rsid w:val="00D2609D"/>
    <w:rsid w:val="00D27E10"/>
    <w:rsid w:val="00D353DA"/>
    <w:rsid w:val="00D45A48"/>
    <w:rsid w:val="00D461CF"/>
    <w:rsid w:val="00D6576D"/>
    <w:rsid w:val="00D75BBB"/>
    <w:rsid w:val="00D83C75"/>
    <w:rsid w:val="00DA1339"/>
    <w:rsid w:val="00DA3AD2"/>
    <w:rsid w:val="00DB1A6F"/>
    <w:rsid w:val="00DB46A3"/>
    <w:rsid w:val="00DC2701"/>
    <w:rsid w:val="00DC2CB1"/>
    <w:rsid w:val="00DC60DA"/>
    <w:rsid w:val="00DC7533"/>
    <w:rsid w:val="00DD2D8B"/>
    <w:rsid w:val="00DD7168"/>
    <w:rsid w:val="00DF04D8"/>
    <w:rsid w:val="00E11BDC"/>
    <w:rsid w:val="00E128BA"/>
    <w:rsid w:val="00E36458"/>
    <w:rsid w:val="00E600D8"/>
    <w:rsid w:val="00E7549B"/>
    <w:rsid w:val="00E94EBC"/>
    <w:rsid w:val="00EA38E7"/>
    <w:rsid w:val="00EC0744"/>
    <w:rsid w:val="00EC15CE"/>
    <w:rsid w:val="00EC5E76"/>
    <w:rsid w:val="00ED20E3"/>
    <w:rsid w:val="00ED3436"/>
    <w:rsid w:val="00EE0CF1"/>
    <w:rsid w:val="00EF1EF9"/>
    <w:rsid w:val="00EF7963"/>
    <w:rsid w:val="00F07FCE"/>
    <w:rsid w:val="00F110F2"/>
    <w:rsid w:val="00F13F8E"/>
    <w:rsid w:val="00F14969"/>
    <w:rsid w:val="00F22494"/>
    <w:rsid w:val="00F22B35"/>
    <w:rsid w:val="00F253D1"/>
    <w:rsid w:val="00F25AB6"/>
    <w:rsid w:val="00F26877"/>
    <w:rsid w:val="00F46532"/>
    <w:rsid w:val="00F6047D"/>
    <w:rsid w:val="00F6350C"/>
    <w:rsid w:val="00F64295"/>
    <w:rsid w:val="00F72DB9"/>
    <w:rsid w:val="00F77353"/>
    <w:rsid w:val="00F83914"/>
    <w:rsid w:val="00F87C52"/>
    <w:rsid w:val="00FA6891"/>
    <w:rsid w:val="00FB6909"/>
    <w:rsid w:val="00FC0D7B"/>
    <w:rsid w:val="00FC7087"/>
    <w:rsid w:val="00FD18AF"/>
    <w:rsid w:val="00FD3A27"/>
    <w:rsid w:val="00FD7385"/>
    <w:rsid w:val="00FE0865"/>
    <w:rsid w:val="00FE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07f963"/>
    </o:shapedefaults>
    <o:shapelayout v:ext="edit">
      <o:idmap v:ext="edit" data="1"/>
    </o:shapelayout>
  </w:shapeDefaults>
  <w:decimalSymbol w:val="."/>
  <w:listSeparator w:val=","/>
  <w14:docId w14:val="3D9A3B83"/>
  <w15:docId w15:val="{BCD32B21-BAAA-4FEF-A19F-83F695952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13415"/>
    <w:rPr>
      <w:lang w:eastAsia="en-US"/>
    </w:rPr>
  </w:style>
  <w:style w:type="paragraph" w:styleId="Heading1">
    <w:name w:val="heading 1"/>
    <w:basedOn w:val="Normal"/>
    <w:next w:val="Normal"/>
    <w:qFormat/>
    <w:rsid w:val="00713415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713415"/>
    <w:pPr>
      <w:keepNext/>
      <w:outlineLvl w:val="1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13415"/>
    <w:pPr>
      <w:overflowPunct w:val="0"/>
      <w:autoSpaceDE w:val="0"/>
      <w:autoSpaceDN w:val="0"/>
      <w:adjustRightInd w:val="0"/>
      <w:spacing w:before="1800" w:after="240"/>
      <w:jc w:val="center"/>
      <w:textAlignment w:val="baseline"/>
    </w:pPr>
    <w:rPr>
      <w:rFonts w:ascii="Arial" w:hAnsi="Arial"/>
      <w:b/>
      <w:spacing w:val="32"/>
      <w:sz w:val="40"/>
    </w:rPr>
  </w:style>
  <w:style w:type="paragraph" w:styleId="Caption">
    <w:name w:val="caption"/>
    <w:basedOn w:val="Normal"/>
    <w:next w:val="Normal"/>
    <w:qFormat/>
    <w:rsid w:val="00713415"/>
    <w:pPr>
      <w:jc w:val="center"/>
    </w:pPr>
    <w:rPr>
      <w:color w:val="008000"/>
      <w:sz w:val="56"/>
    </w:rPr>
  </w:style>
  <w:style w:type="paragraph" w:styleId="BodyText">
    <w:name w:val="Body Text"/>
    <w:basedOn w:val="Normal"/>
    <w:rsid w:val="00713415"/>
    <w:rPr>
      <w:rFonts w:ascii="Arial" w:hAnsi="Arial"/>
      <w:b/>
      <w:bCs/>
      <w:sz w:val="28"/>
    </w:rPr>
  </w:style>
  <w:style w:type="paragraph" w:styleId="Header">
    <w:name w:val="header"/>
    <w:basedOn w:val="Normal"/>
    <w:rsid w:val="007F383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F3838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F38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B5604"/>
  </w:style>
  <w:style w:type="paragraph" w:styleId="BalloonText">
    <w:name w:val="Balloon Text"/>
    <w:basedOn w:val="Normal"/>
    <w:link w:val="BalloonTextChar"/>
    <w:rsid w:val="00DB46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46A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923470"/>
    <w:pPr>
      <w:ind w:left="720"/>
      <w:contextualSpacing/>
    </w:pPr>
  </w:style>
  <w:style w:type="paragraph" w:customStyle="1" w:styleId="heading10">
    <w:name w:val="heading1"/>
    <w:basedOn w:val="Normal"/>
    <w:rsid w:val="002E64DD"/>
    <w:pPr>
      <w:widowControl w:val="0"/>
      <w:jc w:val="left"/>
    </w:pPr>
    <w:rPr>
      <w:rFonts w:ascii="Lucida Bright" w:hAnsi="Lucida Bright"/>
      <w:b/>
      <w:sz w:val="22"/>
    </w:rPr>
  </w:style>
  <w:style w:type="paragraph" w:customStyle="1" w:styleId="AgencyStdParagraph">
    <w:name w:val="Agency Std Paragraph"/>
    <w:autoRedefine/>
    <w:rsid w:val="00913D7E"/>
    <w:rPr>
      <w:b/>
      <w:bCs/>
      <w:sz w:val="24"/>
      <w:szCs w:val="22"/>
      <w:lang w:eastAsia="zh-CN"/>
    </w:rPr>
  </w:style>
  <w:style w:type="paragraph" w:customStyle="1" w:styleId="TableText">
    <w:name w:val="Table Text"/>
    <w:basedOn w:val="Normal"/>
    <w:rsid w:val="00583B5E"/>
    <w:pPr>
      <w:jc w:val="center"/>
    </w:pPr>
    <w:rPr>
      <w:rFonts w:ascii="Arial" w:hAnsi="Arial"/>
      <w:sz w:val="24"/>
      <w:lang w:eastAsia="en-GB"/>
    </w:rPr>
  </w:style>
  <w:style w:type="character" w:styleId="Hyperlink">
    <w:name w:val="Hyperlink"/>
    <w:basedOn w:val="DefaultParagraphFont"/>
    <w:rsid w:val="002A70EB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1749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7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830DF-1C3F-48EC-81C1-EA97228FD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AFD2E70A.dotm</Template>
  <TotalTime>0</TotalTime>
  <Pages>3</Pages>
  <Words>403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Communicatio &amp; Responsiblility form</vt:lpstr>
    </vt:vector>
  </TitlesOfParts>
  <Company>Ground Work Wales</Company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 &amp; Responsiblility form</dc:title>
  <dc:creator>Georgina Taubman</dc:creator>
  <cp:lastModifiedBy>Emma Riches</cp:lastModifiedBy>
  <cp:revision>2</cp:revision>
  <cp:lastPrinted>2014-12-10T09:33:00Z</cp:lastPrinted>
  <dcterms:created xsi:type="dcterms:W3CDTF">2019-11-26T12:57:00Z</dcterms:created>
  <dcterms:modified xsi:type="dcterms:W3CDTF">2019-11-26T12:57:00Z</dcterms:modified>
</cp:coreProperties>
</file>