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FC" w:rsidRPr="003379FC" w:rsidRDefault="003E09D5" w:rsidP="003379FC">
      <w:pPr>
        <w:spacing w:line="240" w:lineRule="auto"/>
        <w:jc w:val="center"/>
        <w:rPr>
          <w:rFonts w:ascii="Arial" w:hAnsi="Arial" w:cs="Arial"/>
          <w:b/>
          <w:sz w:val="28"/>
        </w:rPr>
      </w:pPr>
      <w:bookmarkStart w:id="0" w:name="_GoBack"/>
      <w:bookmarkEnd w:id="0"/>
      <w:r w:rsidRPr="003379FC">
        <w:rPr>
          <w:rFonts w:ascii="Arial" w:hAnsi="Arial" w:cs="Arial"/>
          <w:b/>
          <w:sz w:val="28"/>
        </w:rPr>
        <w:t>PERSONAL EMERGENCY EVACUATION PLAN (PEEP)</w:t>
      </w:r>
      <w:r w:rsidR="003379FC">
        <w:rPr>
          <w:rFonts w:ascii="Arial" w:hAnsi="Arial" w:cs="Arial"/>
          <w:b/>
          <w:sz w:val="28"/>
        </w:rPr>
        <w:br/>
      </w:r>
    </w:p>
    <w:tbl>
      <w:tblPr>
        <w:tblStyle w:val="GridTable1Light-Accent4"/>
        <w:tblW w:w="0" w:type="auto"/>
        <w:tblLook w:val="04A0" w:firstRow="1" w:lastRow="0" w:firstColumn="1" w:lastColumn="0" w:noHBand="0" w:noVBand="1"/>
      </w:tblPr>
      <w:tblGrid>
        <w:gridCol w:w="9016"/>
      </w:tblGrid>
      <w:tr w:rsidR="003E09D5" w:rsidRPr="00FF47EA" w:rsidTr="003379FC">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026" w:type="dxa"/>
            <w:vAlign w:val="center"/>
          </w:tcPr>
          <w:p w:rsidR="003E09D5" w:rsidRPr="00FF47EA" w:rsidRDefault="003E09D5" w:rsidP="003379FC">
            <w:pPr>
              <w:jc w:val="center"/>
              <w:rPr>
                <w:rFonts w:ascii="Arial" w:hAnsi="Arial" w:cs="Arial"/>
                <w:b w:val="0"/>
                <w:caps/>
                <w:sz w:val="22"/>
                <w:szCs w:val="22"/>
              </w:rPr>
            </w:pPr>
            <w:r w:rsidRPr="00FF47EA">
              <w:rPr>
                <w:rFonts w:ascii="Arial" w:hAnsi="Arial" w:cs="Arial"/>
                <w:caps/>
                <w:sz w:val="22"/>
                <w:szCs w:val="22"/>
              </w:rPr>
              <w:t>GENERAL INFORMATION</w:t>
            </w:r>
          </w:p>
        </w:tc>
      </w:tr>
      <w:tr w:rsidR="003E09D5" w:rsidRPr="00FF47EA" w:rsidTr="003379FC">
        <w:trPr>
          <w:trHeight w:val="2152"/>
        </w:trPr>
        <w:tc>
          <w:tcPr>
            <w:cnfStyle w:val="001000000000" w:firstRow="0" w:lastRow="0" w:firstColumn="1" w:lastColumn="0" w:oddVBand="0" w:evenVBand="0" w:oddHBand="0" w:evenHBand="0" w:firstRowFirstColumn="0" w:firstRowLastColumn="0" w:lastRowFirstColumn="0" w:lastRowLastColumn="0"/>
            <w:tcW w:w="9026" w:type="dxa"/>
          </w:tcPr>
          <w:p w:rsidR="003E09D5" w:rsidRPr="003E09D5" w:rsidRDefault="003E09D5" w:rsidP="0081675D">
            <w:pPr>
              <w:autoSpaceDE w:val="0"/>
              <w:autoSpaceDN w:val="0"/>
              <w:adjustRightInd w:val="0"/>
              <w:spacing w:before="240" w:line="276" w:lineRule="auto"/>
              <w:jc w:val="both"/>
              <w:rPr>
                <w:rFonts w:ascii="Arial" w:hAnsi="Arial" w:cs="Arial"/>
                <w:sz w:val="22"/>
              </w:rPr>
            </w:pPr>
            <w:r w:rsidRPr="00FF47EA">
              <w:rPr>
                <w:rFonts w:ascii="Arial" w:hAnsi="Arial" w:cs="Arial"/>
                <w:sz w:val="22"/>
              </w:rPr>
              <w:t>Please complete and return this form, either direct or via your Event Organiser to the Management Centre, Health and Safety Coordinator (abs60f@bangor.ac.uk) if you feel you may need assistance during an emergency evacuation</w:t>
            </w:r>
            <w:r w:rsidR="00C559C1">
              <w:rPr>
                <w:rFonts w:ascii="Arial" w:hAnsi="Arial" w:cs="Arial"/>
                <w:sz w:val="22"/>
              </w:rPr>
              <w:t>,</w:t>
            </w:r>
            <w:r w:rsidRPr="00FF47EA">
              <w:rPr>
                <w:rFonts w:ascii="Arial" w:hAnsi="Arial" w:cs="Arial"/>
                <w:sz w:val="22"/>
              </w:rPr>
              <w:t xml:space="preserve"> for example due to mobility issues, a hearing impairment or a medical condition etc.  Providing this information, which will be dealt with in confidence, will enable </w:t>
            </w:r>
            <w:r w:rsidR="002F0973">
              <w:rPr>
                <w:rFonts w:ascii="Arial" w:hAnsi="Arial" w:cs="Arial"/>
                <w:sz w:val="22"/>
              </w:rPr>
              <w:t>T</w:t>
            </w:r>
            <w:r w:rsidRPr="00FF47EA">
              <w:rPr>
                <w:rFonts w:ascii="Arial" w:hAnsi="Arial" w:cs="Arial"/>
                <w:sz w:val="22"/>
              </w:rPr>
              <w:t>he Management Centre to plan assistance and reasonable adjustments wherever possible before your visit</w:t>
            </w:r>
            <w:r>
              <w:rPr>
                <w:rFonts w:ascii="Arial" w:hAnsi="Arial" w:cs="Arial"/>
                <w:sz w:val="22"/>
              </w:rPr>
              <w:t>.</w:t>
            </w:r>
          </w:p>
        </w:tc>
      </w:tr>
    </w:tbl>
    <w:p w:rsidR="0081675D" w:rsidRDefault="003E09D5" w:rsidP="0081675D">
      <w:pPr>
        <w:pStyle w:val="Level1"/>
        <w:numPr>
          <w:ilvl w:val="0"/>
          <w:numId w:val="0"/>
        </w:numPr>
        <w:spacing w:before="240"/>
        <w:jc w:val="both"/>
        <w:rPr>
          <w:rFonts w:ascii="Arial" w:hAnsi="Arial" w:cs="Arial"/>
          <w:sz w:val="22"/>
        </w:rPr>
      </w:pPr>
      <w:r w:rsidRPr="00FF47EA">
        <w:rPr>
          <w:rFonts w:ascii="Arial" w:hAnsi="Arial" w:cs="Arial"/>
          <w:sz w:val="22"/>
        </w:rPr>
        <w:t>Your co-operation in completing the following is appreciated.  The Management Centre understands such information is sensitive but providing details will greatly assist us in facilitating your visit.</w:t>
      </w:r>
      <w:r w:rsidR="0081675D">
        <w:rPr>
          <w:rFonts w:ascii="Arial" w:hAnsi="Arial" w:cs="Arial"/>
          <w:sz w:val="22"/>
        </w:rPr>
        <w:t xml:space="preserve"> Your personal data is collected and stored in accordance with our Privacy Policy, this is available on our website and we are happy to answer any questions you may have regarding your data. </w:t>
      </w:r>
    </w:p>
    <w:p w:rsidR="003379FC" w:rsidRPr="00FF47EA" w:rsidRDefault="003379FC" w:rsidP="0081675D">
      <w:pPr>
        <w:pStyle w:val="Level1"/>
        <w:numPr>
          <w:ilvl w:val="0"/>
          <w:numId w:val="0"/>
        </w:numPr>
        <w:spacing w:before="240"/>
        <w:jc w:val="both"/>
        <w:rPr>
          <w:rFonts w:ascii="Arial" w:hAnsi="Arial" w:cs="Arial"/>
          <w:sz w:val="16"/>
          <w:szCs w:val="16"/>
        </w:rPr>
      </w:pPr>
    </w:p>
    <w:tbl>
      <w:tblPr>
        <w:tblStyle w:val="GridTable1Light-Accent4"/>
        <w:tblpPr w:leftFromText="180" w:rightFromText="180" w:vertAnchor="text" w:horzAnchor="margin" w:tblpY="158"/>
        <w:tblW w:w="0" w:type="auto"/>
        <w:tblLook w:val="04A0" w:firstRow="1" w:lastRow="0" w:firstColumn="1" w:lastColumn="0" w:noHBand="0" w:noVBand="1"/>
      </w:tblPr>
      <w:tblGrid>
        <w:gridCol w:w="4501"/>
        <w:gridCol w:w="2262"/>
        <w:gridCol w:w="2253"/>
      </w:tblGrid>
      <w:tr w:rsidR="003E09D5" w:rsidRPr="00FF47EA" w:rsidTr="003379F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rsidR="003E09D5" w:rsidRPr="00FF47EA" w:rsidRDefault="003E09D5" w:rsidP="003379FC">
            <w:pPr>
              <w:tabs>
                <w:tab w:val="left" w:pos="2325"/>
              </w:tabs>
              <w:spacing w:before="60"/>
              <w:jc w:val="center"/>
              <w:outlineLvl w:val="8"/>
              <w:rPr>
                <w:rFonts w:ascii="Arial" w:hAnsi="Arial" w:cs="Arial"/>
                <w:sz w:val="22"/>
                <w:szCs w:val="22"/>
              </w:rPr>
            </w:pPr>
            <w:r w:rsidRPr="00FF47EA">
              <w:rPr>
                <w:rFonts w:ascii="Arial" w:hAnsi="Arial" w:cs="Arial"/>
                <w:sz w:val="22"/>
                <w:szCs w:val="22"/>
              </w:rPr>
              <w:t>ADDITIONAL INFORMATION</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9016" w:type="dxa"/>
            <w:gridSpan w:val="3"/>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Name:</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Contact No:</w:t>
            </w:r>
          </w:p>
        </w:tc>
        <w:tc>
          <w:tcPr>
            <w:tcW w:w="4515" w:type="dxa"/>
            <w:gridSpan w:val="2"/>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Email:</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9016" w:type="dxa"/>
            <w:gridSpan w:val="3"/>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Event Organiser:</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Contact No:</w:t>
            </w:r>
          </w:p>
        </w:tc>
        <w:tc>
          <w:tcPr>
            <w:tcW w:w="4515" w:type="dxa"/>
            <w:gridSpan w:val="2"/>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Email:</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Date of Visit:</w:t>
            </w:r>
          </w:p>
        </w:tc>
        <w:tc>
          <w:tcPr>
            <w:tcW w:w="4515" w:type="dxa"/>
            <w:gridSpan w:val="2"/>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Overnight Accommodation Dates:</w:t>
            </w:r>
          </w:p>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Pr>
                <w:rFonts w:ascii="Arial" w:hAnsi="Arial" w:cs="Arial"/>
                <w:sz w:val="22"/>
                <w:szCs w:val="22"/>
              </w:rPr>
              <w:t>Blue Badge Holder (</w:t>
            </w:r>
            <w:r w:rsidR="001E5A2E">
              <w:rPr>
                <w:rFonts w:ascii="Arial" w:hAnsi="Arial" w:cs="Arial"/>
                <w:sz w:val="22"/>
                <w:szCs w:val="22"/>
              </w:rPr>
              <w:t xml:space="preserve">and </w:t>
            </w:r>
            <w:r w:rsidRPr="00FF47EA">
              <w:rPr>
                <w:rFonts w:ascii="Arial" w:hAnsi="Arial" w:cs="Arial"/>
                <w:sz w:val="22"/>
                <w:szCs w:val="22"/>
              </w:rPr>
              <w:t>parking required):</w:t>
            </w:r>
          </w:p>
        </w:tc>
        <w:tc>
          <w:tcPr>
            <w:tcW w:w="2262" w:type="dxa"/>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YES</w:t>
            </w:r>
          </w:p>
        </w:tc>
        <w:tc>
          <w:tcPr>
            <w:tcW w:w="2253" w:type="dxa"/>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NO</w:t>
            </w:r>
          </w:p>
        </w:tc>
      </w:tr>
      <w:tr w:rsidR="003E09D5" w:rsidRPr="00FF47EA" w:rsidTr="00AF77B2">
        <w:trPr>
          <w:trHeight w:val="624"/>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t>Will you have personal assistance:</w:t>
            </w:r>
          </w:p>
        </w:tc>
        <w:tc>
          <w:tcPr>
            <w:tcW w:w="2262" w:type="dxa"/>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YES</w:t>
            </w:r>
          </w:p>
        </w:tc>
        <w:tc>
          <w:tcPr>
            <w:tcW w:w="2253" w:type="dxa"/>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NO</w:t>
            </w:r>
          </w:p>
        </w:tc>
      </w:tr>
      <w:tr w:rsidR="003E09D5" w:rsidRPr="00FF47EA" w:rsidTr="00AF77B2">
        <w:trPr>
          <w:trHeight w:val="1417"/>
        </w:trPr>
        <w:tc>
          <w:tcPr>
            <w:cnfStyle w:val="001000000000" w:firstRow="0" w:lastRow="0" w:firstColumn="1" w:lastColumn="0" w:oddVBand="0" w:evenVBand="0" w:oddHBand="0" w:evenHBand="0" w:firstRowFirstColumn="0" w:firstRowLastColumn="0" w:lastRowFirstColumn="0" w:lastRowLastColumn="0"/>
            <w:tcW w:w="4501" w:type="dxa"/>
          </w:tcPr>
          <w:p w:rsidR="003E09D5" w:rsidRPr="00FF47EA" w:rsidRDefault="003E09D5" w:rsidP="003E09D5">
            <w:pPr>
              <w:tabs>
                <w:tab w:val="left" w:pos="2325"/>
              </w:tabs>
              <w:spacing w:before="60"/>
              <w:rPr>
                <w:rFonts w:ascii="Arial" w:hAnsi="Arial" w:cs="Arial"/>
                <w:sz w:val="22"/>
                <w:szCs w:val="22"/>
              </w:rPr>
            </w:pPr>
            <w:r w:rsidRPr="00FF47EA">
              <w:rPr>
                <w:rFonts w:ascii="Arial" w:hAnsi="Arial" w:cs="Arial"/>
                <w:sz w:val="22"/>
                <w:szCs w:val="22"/>
              </w:rPr>
              <w:lastRenderedPageBreak/>
              <w:t>Do you have a preferred format for the PEEP eg Braille, large print etc:</w:t>
            </w:r>
          </w:p>
        </w:tc>
        <w:tc>
          <w:tcPr>
            <w:tcW w:w="4515" w:type="dxa"/>
            <w:gridSpan w:val="2"/>
          </w:tcPr>
          <w:p w:rsidR="003E09D5" w:rsidRPr="00FF47EA" w:rsidRDefault="003E09D5" w:rsidP="003E09D5">
            <w:pPr>
              <w:tabs>
                <w:tab w:val="left" w:pos="2325"/>
              </w:tabs>
              <w:spacing w:before="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47EA">
              <w:rPr>
                <w:rFonts w:ascii="Arial" w:hAnsi="Arial" w:cs="Arial"/>
                <w:sz w:val="22"/>
                <w:szCs w:val="22"/>
              </w:rPr>
              <w:t>Is there anything you feel would prevent you hearing the existing alarm system:</w:t>
            </w:r>
          </w:p>
        </w:tc>
      </w:tr>
      <w:tr w:rsidR="003E09D5" w:rsidRPr="00FF47EA" w:rsidTr="003379FC">
        <w:trPr>
          <w:trHeight w:val="6369"/>
        </w:trPr>
        <w:tc>
          <w:tcPr>
            <w:cnfStyle w:val="001000000000" w:firstRow="0" w:lastRow="0" w:firstColumn="1" w:lastColumn="0" w:oddVBand="0" w:evenVBand="0" w:oddHBand="0" w:evenHBand="0" w:firstRowFirstColumn="0" w:firstRowLastColumn="0" w:lastRowFirstColumn="0" w:lastRowLastColumn="0"/>
            <w:tcW w:w="9016" w:type="dxa"/>
            <w:gridSpan w:val="3"/>
          </w:tcPr>
          <w:p w:rsidR="003E09D5" w:rsidRPr="00FF47EA" w:rsidRDefault="003E09D5" w:rsidP="007F0CD4">
            <w:pPr>
              <w:tabs>
                <w:tab w:val="left" w:pos="2325"/>
              </w:tabs>
              <w:spacing w:before="60"/>
              <w:rPr>
                <w:rFonts w:ascii="Arial" w:hAnsi="Arial" w:cs="Arial"/>
                <w:sz w:val="22"/>
                <w:szCs w:val="22"/>
              </w:rPr>
            </w:pPr>
            <w:r w:rsidRPr="00FF47EA">
              <w:rPr>
                <w:rFonts w:ascii="Arial" w:hAnsi="Arial" w:cs="Arial"/>
                <w:sz w:val="22"/>
                <w:szCs w:val="22"/>
              </w:rPr>
              <w:t xml:space="preserve">Please provide details of </w:t>
            </w:r>
            <w:r w:rsidR="007F0CD4">
              <w:rPr>
                <w:rFonts w:ascii="Arial" w:hAnsi="Arial" w:cs="Arial"/>
                <w:sz w:val="22"/>
                <w:szCs w:val="22"/>
              </w:rPr>
              <w:t>your requirements</w:t>
            </w:r>
            <w:r w:rsidRPr="00FF47EA">
              <w:rPr>
                <w:rFonts w:ascii="Arial" w:hAnsi="Arial" w:cs="Arial"/>
                <w:sz w:val="22"/>
                <w:szCs w:val="22"/>
              </w:rPr>
              <w:t xml:space="preserve"> and advise if specific arrangements are </w:t>
            </w:r>
            <w:r w:rsidR="007F0CD4">
              <w:rPr>
                <w:rFonts w:ascii="Arial" w:hAnsi="Arial" w:cs="Arial"/>
                <w:sz w:val="22"/>
                <w:szCs w:val="22"/>
              </w:rPr>
              <w:t>necessary</w:t>
            </w:r>
            <w:r w:rsidRPr="00FF47EA">
              <w:rPr>
                <w:rFonts w:ascii="Arial" w:hAnsi="Arial" w:cs="Arial"/>
                <w:sz w:val="22"/>
                <w:szCs w:val="22"/>
              </w:rPr>
              <w:t xml:space="preserve">.  Note:  This information will be dealt with in the strictest confidence:  </w:t>
            </w:r>
          </w:p>
        </w:tc>
      </w:tr>
    </w:tbl>
    <w:p w:rsidR="003E09D5" w:rsidRPr="00FF47EA" w:rsidRDefault="003E09D5" w:rsidP="003E09D5">
      <w:pPr>
        <w:tabs>
          <w:tab w:val="left" w:pos="2325"/>
        </w:tabs>
        <w:spacing w:line="20" w:lineRule="exact"/>
        <w:rPr>
          <w:rFonts w:ascii="Arial" w:hAnsi="Arial" w:cs="Arial"/>
        </w:rPr>
      </w:pPr>
    </w:p>
    <w:p w:rsidR="0017602D" w:rsidRDefault="0017602D"/>
    <w:p w:rsidR="001C1EE3" w:rsidRDefault="001C1EE3"/>
    <w:sectPr w:rsidR="001C1EE3" w:rsidSect="00AF77B2">
      <w:headerReference w:type="default" r:id="rId7"/>
      <w:footerReference w:type="default" r:id="rId8"/>
      <w:headerReference w:type="first" r:id="rId9"/>
      <w:footerReference w:type="first" r:id="rId10"/>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973" w:rsidRDefault="002F0973" w:rsidP="0017602D">
      <w:pPr>
        <w:spacing w:after="0" w:line="240" w:lineRule="auto"/>
      </w:pPr>
      <w:r>
        <w:separator/>
      </w:r>
    </w:p>
  </w:endnote>
  <w:endnote w:type="continuationSeparator" w:id="0">
    <w:p w:rsidR="002F0973" w:rsidRDefault="002F0973" w:rsidP="00176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75D" w:rsidRDefault="0081675D" w:rsidP="0081675D">
    <w:pPr>
      <w:pStyle w:val="Footer"/>
      <w:ind w:left="-567"/>
      <w:jc w:val="right"/>
    </w:pPr>
    <w:r>
      <w:t>October 2017</w:t>
    </w:r>
  </w:p>
  <w:p w:rsidR="002F0973" w:rsidRDefault="002F09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973" w:rsidRDefault="002F0973">
    <w:pPr>
      <w:pStyle w:val="Footer"/>
    </w:pPr>
    <w:r>
      <w:rPr>
        <w:noProof/>
        <w:lang w:eastAsia="en-GB"/>
      </w:rPr>
      <w:drawing>
        <wp:anchor distT="0" distB="0" distL="114300" distR="114300" simplePos="0" relativeHeight="251663360" behindDoc="1" locked="0" layoutInCell="1" allowOverlap="1" wp14:anchorId="3EDBEAC0" wp14:editId="15C992D5">
          <wp:simplePos x="0" y="0"/>
          <wp:positionH relativeFrom="page">
            <wp:align>right</wp:align>
          </wp:positionH>
          <wp:positionV relativeFrom="paragraph">
            <wp:posOffset>-924560</wp:posOffset>
          </wp:positionV>
          <wp:extent cx="7567200" cy="1065600"/>
          <wp:effectExtent l="0" t="0" r="0" b="1270"/>
          <wp:wrapNone/>
          <wp:docPr id="3" name="Picture 3" descr="U:\College of Business, Law, Education &amp; Social Sciences\BBS\MDC\lisa\Templates\Letter Head\2015\TMC Footer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College of Business, Law, Education &amp; Social Sciences\BBS\MDC\lisa\Templates\Letter Head\2015\TMC Footer V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973" w:rsidRDefault="002F0973" w:rsidP="0017602D">
      <w:pPr>
        <w:spacing w:after="0" w:line="240" w:lineRule="auto"/>
      </w:pPr>
      <w:r>
        <w:separator/>
      </w:r>
    </w:p>
  </w:footnote>
  <w:footnote w:type="continuationSeparator" w:id="0">
    <w:p w:rsidR="002F0973" w:rsidRDefault="002F0973" w:rsidP="00176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973" w:rsidRDefault="002F0973" w:rsidP="0017602D">
    <w:pPr>
      <w:pStyle w:val="Header"/>
      <w:ind w:left="-1418"/>
    </w:pPr>
  </w:p>
  <w:p w:rsidR="002F0973" w:rsidRDefault="002F09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973" w:rsidRDefault="002F0973">
    <w:pPr>
      <w:pStyle w:val="Header"/>
    </w:pPr>
    <w:r>
      <w:rPr>
        <w:noProof/>
        <w:lang w:eastAsia="en-GB"/>
      </w:rPr>
      <w:drawing>
        <wp:anchor distT="0" distB="0" distL="114300" distR="114300" simplePos="0" relativeHeight="251661312" behindDoc="0" locked="0" layoutInCell="1" allowOverlap="1" wp14:anchorId="44E24F85" wp14:editId="39116BF2">
          <wp:simplePos x="0" y="0"/>
          <wp:positionH relativeFrom="page">
            <wp:align>left</wp:align>
          </wp:positionH>
          <wp:positionV relativeFrom="paragraph">
            <wp:posOffset>0</wp:posOffset>
          </wp:positionV>
          <wp:extent cx="7626350" cy="19189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drillo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6350" cy="1918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3B3B"/>
    <w:multiLevelType w:val="hybridMultilevel"/>
    <w:tmpl w:val="63AAD514"/>
    <w:lvl w:ilvl="0" w:tplc="08090001">
      <w:start w:val="1"/>
      <w:numFmt w:val="bullet"/>
      <w:pStyle w:val="Level1"/>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02D"/>
    <w:rsid w:val="000023D4"/>
    <w:rsid w:val="0003731F"/>
    <w:rsid w:val="00050F74"/>
    <w:rsid w:val="00053C2B"/>
    <w:rsid w:val="000630B0"/>
    <w:rsid w:val="00087614"/>
    <w:rsid w:val="000C45F4"/>
    <w:rsid w:val="000D2A4F"/>
    <w:rsid w:val="000E4835"/>
    <w:rsid w:val="001249C7"/>
    <w:rsid w:val="001625C0"/>
    <w:rsid w:val="0017602D"/>
    <w:rsid w:val="001770F4"/>
    <w:rsid w:val="00187A8D"/>
    <w:rsid w:val="00191A1C"/>
    <w:rsid w:val="001C1EE3"/>
    <w:rsid w:val="001C2838"/>
    <w:rsid w:val="001C3EBC"/>
    <w:rsid w:val="001D0850"/>
    <w:rsid w:val="001D0A44"/>
    <w:rsid w:val="001D4614"/>
    <w:rsid w:val="001E5A03"/>
    <w:rsid w:val="001E5A2E"/>
    <w:rsid w:val="00203AFA"/>
    <w:rsid w:val="00231461"/>
    <w:rsid w:val="002A034A"/>
    <w:rsid w:val="002A530F"/>
    <w:rsid w:val="002A5FDE"/>
    <w:rsid w:val="002A746F"/>
    <w:rsid w:val="002A74A1"/>
    <w:rsid w:val="002B0FD4"/>
    <w:rsid w:val="002B2EF3"/>
    <w:rsid w:val="002B6562"/>
    <w:rsid w:val="002C0A22"/>
    <w:rsid w:val="002D0700"/>
    <w:rsid w:val="002D63BE"/>
    <w:rsid w:val="002E5FCF"/>
    <w:rsid w:val="002F0973"/>
    <w:rsid w:val="002F572C"/>
    <w:rsid w:val="002F6C29"/>
    <w:rsid w:val="00300C81"/>
    <w:rsid w:val="00301B27"/>
    <w:rsid w:val="0031519E"/>
    <w:rsid w:val="00333C00"/>
    <w:rsid w:val="003379FC"/>
    <w:rsid w:val="0034712E"/>
    <w:rsid w:val="0035034E"/>
    <w:rsid w:val="00357EBB"/>
    <w:rsid w:val="003769CB"/>
    <w:rsid w:val="00382960"/>
    <w:rsid w:val="00384A3B"/>
    <w:rsid w:val="00391FD6"/>
    <w:rsid w:val="003D3B07"/>
    <w:rsid w:val="003E09D5"/>
    <w:rsid w:val="003E0CDB"/>
    <w:rsid w:val="003E3372"/>
    <w:rsid w:val="003E6911"/>
    <w:rsid w:val="00400094"/>
    <w:rsid w:val="004037B4"/>
    <w:rsid w:val="00456BEB"/>
    <w:rsid w:val="00476BB5"/>
    <w:rsid w:val="00480056"/>
    <w:rsid w:val="00481C95"/>
    <w:rsid w:val="0048681E"/>
    <w:rsid w:val="00497D35"/>
    <w:rsid w:val="004A27E8"/>
    <w:rsid w:val="004B0379"/>
    <w:rsid w:val="004B5C49"/>
    <w:rsid w:val="004C008C"/>
    <w:rsid w:val="004C7D80"/>
    <w:rsid w:val="004C7FCE"/>
    <w:rsid w:val="004D0432"/>
    <w:rsid w:val="004E6FB2"/>
    <w:rsid w:val="004F0A3D"/>
    <w:rsid w:val="004F46B3"/>
    <w:rsid w:val="00522FA0"/>
    <w:rsid w:val="00542941"/>
    <w:rsid w:val="00542F06"/>
    <w:rsid w:val="00544687"/>
    <w:rsid w:val="00547AF8"/>
    <w:rsid w:val="00560D34"/>
    <w:rsid w:val="005613AE"/>
    <w:rsid w:val="00563219"/>
    <w:rsid w:val="005741D0"/>
    <w:rsid w:val="005757AC"/>
    <w:rsid w:val="00580429"/>
    <w:rsid w:val="00586F41"/>
    <w:rsid w:val="00595C2B"/>
    <w:rsid w:val="005A7FDA"/>
    <w:rsid w:val="005B6BEA"/>
    <w:rsid w:val="005C65BD"/>
    <w:rsid w:val="00621D66"/>
    <w:rsid w:val="00621F9A"/>
    <w:rsid w:val="00640F3B"/>
    <w:rsid w:val="006509DF"/>
    <w:rsid w:val="006515A0"/>
    <w:rsid w:val="00656275"/>
    <w:rsid w:val="00657C1D"/>
    <w:rsid w:val="006644DB"/>
    <w:rsid w:val="006654AB"/>
    <w:rsid w:val="00665E29"/>
    <w:rsid w:val="00674E59"/>
    <w:rsid w:val="00690549"/>
    <w:rsid w:val="006B3797"/>
    <w:rsid w:val="006D2CCE"/>
    <w:rsid w:val="006E0D81"/>
    <w:rsid w:val="006E6360"/>
    <w:rsid w:val="006E7FD1"/>
    <w:rsid w:val="007154CE"/>
    <w:rsid w:val="00746D8F"/>
    <w:rsid w:val="00752587"/>
    <w:rsid w:val="00760628"/>
    <w:rsid w:val="00763EF8"/>
    <w:rsid w:val="00786399"/>
    <w:rsid w:val="00791397"/>
    <w:rsid w:val="007953DA"/>
    <w:rsid w:val="007A3CCD"/>
    <w:rsid w:val="007C33F2"/>
    <w:rsid w:val="007D4153"/>
    <w:rsid w:val="007F0CD4"/>
    <w:rsid w:val="007F0DDF"/>
    <w:rsid w:val="007F31A3"/>
    <w:rsid w:val="008000A4"/>
    <w:rsid w:val="00800810"/>
    <w:rsid w:val="0080533B"/>
    <w:rsid w:val="00813863"/>
    <w:rsid w:val="0081675D"/>
    <w:rsid w:val="00831A14"/>
    <w:rsid w:val="008323FC"/>
    <w:rsid w:val="008350B0"/>
    <w:rsid w:val="008401FC"/>
    <w:rsid w:val="008476E6"/>
    <w:rsid w:val="00863A5D"/>
    <w:rsid w:val="008766E0"/>
    <w:rsid w:val="00887912"/>
    <w:rsid w:val="008B2197"/>
    <w:rsid w:val="008B3258"/>
    <w:rsid w:val="008B5890"/>
    <w:rsid w:val="008C1F6A"/>
    <w:rsid w:val="008C7038"/>
    <w:rsid w:val="008E726F"/>
    <w:rsid w:val="008E7A60"/>
    <w:rsid w:val="008F2CA3"/>
    <w:rsid w:val="008F4A79"/>
    <w:rsid w:val="008F5CAE"/>
    <w:rsid w:val="00956C21"/>
    <w:rsid w:val="00962120"/>
    <w:rsid w:val="00966956"/>
    <w:rsid w:val="009674D3"/>
    <w:rsid w:val="00984BD6"/>
    <w:rsid w:val="00995413"/>
    <w:rsid w:val="009A669F"/>
    <w:rsid w:val="009B0444"/>
    <w:rsid w:val="009C2E5E"/>
    <w:rsid w:val="009D05C2"/>
    <w:rsid w:val="009D4CAC"/>
    <w:rsid w:val="009E3D94"/>
    <w:rsid w:val="009F017D"/>
    <w:rsid w:val="00A15113"/>
    <w:rsid w:val="00A32A58"/>
    <w:rsid w:val="00A33C55"/>
    <w:rsid w:val="00A36961"/>
    <w:rsid w:val="00A36BDA"/>
    <w:rsid w:val="00A61B5E"/>
    <w:rsid w:val="00A634ED"/>
    <w:rsid w:val="00A64CBB"/>
    <w:rsid w:val="00A652F1"/>
    <w:rsid w:val="00A802EC"/>
    <w:rsid w:val="00AA1811"/>
    <w:rsid w:val="00AA7B4B"/>
    <w:rsid w:val="00AB2251"/>
    <w:rsid w:val="00AB5486"/>
    <w:rsid w:val="00AC2D3D"/>
    <w:rsid w:val="00AD663B"/>
    <w:rsid w:val="00AE4FC6"/>
    <w:rsid w:val="00AF77B2"/>
    <w:rsid w:val="00B003B3"/>
    <w:rsid w:val="00B0163E"/>
    <w:rsid w:val="00B017BC"/>
    <w:rsid w:val="00B37D1A"/>
    <w:rsid w:val="00B37F8F"/>
    <w:rsid w:val="00B463B5"/>
    <w:rsid w:val="00B6564D"/>
    <w:rsid w:val="00B959A9"/>
    <w:rsid w:val="00B96EBB"/>
    <w:rsid w:val="00BA364D"/>
    <w:rsid w:val="00BA52EB"/>
    <w:rsid w:val="00BD392F"/>
    <w:rsid w:val="00C01BB4"/>
    <w:rsid w:val="00C025D4"/>
    <w:rsid w:val="00C30324"/>
    <w:rsid w:val="00C30799"/>
    <w:rsid w:val="00C31F1A"/>
    <w:rsid w:val="00C32EB4"/>
    <w:rsid w:val="00C41337"/>
    <w:rsid w:val="00C43333"/>
    <w:rsid w:val="00C559C1"/>
    <w:rsid w:val="00C5765B"/>
    <w:rsid w:val="00C72490"/>
    <w:rsid w:val="00C91191"/>
    <w:rsid w:val="00C92D41"/>
    <w:rsid w:val="00C936BE"/>
    <w:rsid w:val="00C96AB3"/>
    <w:rsid w:val="00C97978"/>
    <w:rsid w:val="00CA6243"/>
    <w:rsid w:val="00CA672E"/>
    <w:rsid w:val="00CA7FED"/>
    <w:rsid w:val="00CB0552"/>
    <w:rsid w:val="00CB41A3"/>
    <w:rsid w:val="00CB51A5"/>
    <w:rsid w:val="00CD13B9"/>
    <w:rsid w:val="00CD33CE"/>
    <w:rsid w:val="00CE512F"/>
    <w:rsid w:val="00CE5636"/>
    <w:rsid w:val="00D210B1"/>
    <w:rsid w:val="00D3319B"/>
    <w:rsid w:val="00D41AB6"/>
    <w:rsid w:val="00D65BA1"/>
    <w:rsid w:val="00DC5ECE"/>
    <w:rsid w:val="00DE54C0"/>
    <w:rsid w:val="00DE5872"/>
    <w:rsid w:val="00DE6D5F"/>
    <w:rsid w:val="00E00D90"/>
    <w:rsid w:val="00E3064E"/>
    <w:rsid w:val="00E86147"/>
    <w:rsid w:val="00EA641F"/>
    <w:rsid w:val="00EC151D"/>
    <w:rsid w:val="00EC799D"/>
    <w:rsid w:val="00EE1F42"/>
    <w:rsid w:val="00EF252F"/>
    <w:rsid w:val="00EF712D"/>
    <w:rsid w:val="00F22C2F"/>
    <w:rsid w:val="00F43DCE"/>
    <w:rsid w:val="00F46FA2"/>
    <w:rsid w:val="00F6672D"/>
    <w:rsid w:val="00F90BC8"/>
    <w:rsid w:val="00F943D0"/>
    <w:rsid w:val="00F94F96"/>
    <w:rsid w:val="00F95FFB"/>
    <w:rsid w:val="00FB1D58"/>
    <w:rsid w:val="00FB5956"/>
    <w:rsid w:val="00FC30FC"/>
    <w:rsid w:val="00FE0293"/>
    <w:rsid w:val="00FE11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B4A159A-FBCD-42F0-A081-01F6968E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bCs/>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02D"/>
  </w:style>
  <w:style w:type="paragraph" w:styleId="Footer">
    <w:name w:val="footer"/>
    <w:basedOn w:val="Normal"/>
    <w:link w:val="FooterChar"/>
    <w:uiPriority w:val="99"/>
    <w:unhideWhenUsed/>
    <w:rsid w:val="00176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02D"/>
  </w:style>
  <w:style w:type="paragraph" w:styleId="BalloonText">
    <w:name w:val="Balloon Text"/>
    <w:basedOn w:val="Normal"/>
    <w:link w:val="BalloonTextChar"/>
    <w:uiPriority w:val="99"/>
    <w:semiHidden/>
    <w:unhideWhenUsed/>
    <w:rsid w:val="00176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2D"/>
    <w:rPr>
      <w:rFonts w:ascii="Tahoma" w:hAnsi="Tahoma" w:cs="Tahoma"/>
      <w:sz w:val="16"/>
      <w:szCs w:val="16"/>
    </w:rPr>
  </w:style>
  <w:style w:type="paragraph" w:customStyle="1" w:styleId="Level1">
    <w:name w:val="Level 1"/>
    <w:basedOn w:val="Normal"/>
    <w:rsid w:val="003E09D5"/>
    <w:pPr>
      <w:widowControl w:val="0"/>
      <w:numPr>
        <w:numId w:val="1"/>
      </w:numPr>
      <w:autoSpaceDE w:val="0"/>
      <w:autoSpaceDN w:val="0"/>
      <w:adjustRightInd w:val="0"/>
      <w:spacing w:after="0" w:line="240" w:lineRule="auto"/>
      <w:ind w:hanging="720"/>
      <w:outlineLvl w:val="0"/>
    </w:pPr>
    <w:rPr>
      <w:rFonts w:ascii="Times New Roman" w:eastAsia="Times New Roman" w:hAnsi="Times New Roman" w:cs="Times New Roman"/>
      <w:bCs w:val="0"/>
      <w:sz w:val="24"/>
      <w:szCs w:val="24"/>
    </w:rPr>
  </w:style>
  <w:style w:type="table" w:styleId="GridTable1Light-Accent4">
    <w:name w:val="Grid Table 1 Light Accent 4"/>
    <w:basedOn w:val="TableNormal"/>
    <w:uiPriority w:val="46"/>
    <w:rsid w:val="00AF77B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6E80E332.dotm</Template>
  <TotalTime>0</TotalTime>
  <Pages>2</Pages>
  <Words>225</Words>
  <Characters>1287</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Parry,Sian Annwen</dc:creator>
  <cp:lastModifiedBy>Sioned Hughes</cp:lastModifiedBy>
  <cp:revision>2</cp:revision>
  <dcterms:created xsi:type="dcterms:W3CDTF">2018-05-02T09:40:00Z</dcterms:created>
  <dcterms:modified xsi:type="dcterms:W3CDTF">2018-05-02T09:40:00Z</dcterms:modified>
</cp:coreProperties>
</file>