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611"/>
        <w:gridCol w:w="4962"/>
        <w:gridCol w:w="4149"/>
      </w:tblGrid>
      <w:tr w:rsidR="006C436B" w:rsidRPr="00927B3E" w:rsidTr="000F30B2">
        <w:trPr>
          <w:cantSplit/>
          <w:trHeight w:hRule="exact" w:val="624"/>
          <w:jc w:val="center"/>
        </w:trPr>
        <w:tc>
          <w:tcPr>
            <w:tcW w:w="1611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6C436B" w:rsidRPr="00927B3E" w:rsidRDefault="006C436B" w:rsidP="00244A26">
            <w:pPr>
              <w:pStyle w:val="TableText"/>
              <w:rPr>
                <w:rFonts w:asciiTheme="minorHAnsi" w:hAnsiTheme="minorHAnsi" w:cstheme="minorHAnsi"/>
                <w:b/>
                <w:szCs w:val="24"/>
              </w:rPr>
            </w:pPr>
            <w:r w:rsidRPr="00927B3E"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2530F55" wp14:editId="477FD6FE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172729</wp:posOffset>
                  </wp:positionV>
                  <wp:extent cx="829956" cy="564543"/>
                  <wp:effectExtent l="0" t="0" r="8255" b="6985"/>
                  <wp:wrapNone/>
                  <wp:docPr id="6" name="Picture 1" descr="C:\Users\MamDad\Desktop\A1_Full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mDad\Desktop\A1_Full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56" cy="56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  <w:vMerge w:val="restart"/>
            <w:tcBorders>
              <w:top w:val="double" w:sz="4" w:space="0" w:color="auto"/>
            </w:tcBorders>
          </w:tcPr>
          <w:p w:rsidR="00CD2848" w:rsidRDefault="00052582" w:rsidP="00052582">
            <w:pPr>
              <w:pStyle w:val="TableText"/>
              <w:spacing w:before="60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proofErr w:type="spellStart"/>
            <w:r w:rsidRPr="00052582">
              <w:rPr>
                <w:rFonts w:asciiTheme="minorHAnsi" w:hAnsiTheme="minorHAnsi" w:cstheme="minorHAnsi"/>
                <w:b/>
                <w:sz w:val="32"/>
                <w:szCs w:val="32"/>
              </w:rPr>
              <w:t>Ffurflen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32"/>
                <w:szCs w:val="32"/>
              </w:rPr>
              <w:t>Hysbysu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am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32"/>
                <w:szCs w:val="32"/>
              </w:rPr>
              <w:t>Ddigwyddiad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32"/>
                <w:szCs w:val="32"/>
              </w:rPr>
              <w:t>Amgylcheddo</w:t>
            </w:r>
            <w:proofErr w:type="spellEnd"/>
          </w:p>
          <w:p w:rsidR="00052582" w:rsidRPr="00052582" w:rsidRDefault="00052582" w:rsidP="00CD2848">
            <w:pPr>
              <w:pStyle w:val="TableText"/>
              <w:rPr>
                <w:rFonts w:asciiTheme="minorHAnsi" w:hAnsiTheme="minorHAnsi"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:rsidR="004769B5" w:rsidRPr="00C80E83" w:rsidRDefault="00052582" w:rsidP="00052582">
            <w:pPr>
              <w:pStyle w:val="TableText"/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D</w:t>
            </w:r>
            <w:r w:rsidRPr="00052582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iwygiad</w:t>
            </w:r>
            <w:proofErr w:type="spellEnd"/>
            <w:r w:rsidR="00ED20E3" w:rsidRPr="00C80E8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 xml:space="preserve"> </w:t>
            </w:r>
            <w:r w:rsidR="00A2527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6</w:t>
            </w:r>
            <w:r w:rsidR="00547FFA" w:rsidRPr="00C80E8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 xml:space="preserve"> </w:t>
            </w:r>
            <w:r w:rsidR="00ED20E3" w:rsidRPr="00C80E8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(</w:t>
            </w:r>
            <w:proofErr w:type="spellStart"/>
            <w:r w:rsidR="00A2527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Tachwedd</w:t>
            </w:r>
            <w:proofErr w:type="spellEnd"/>
            <w:r w:rsidR="00660270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 xml:space="preserve"> 2019</w:t>
            </w:r>
            <w:r w:rsidR="00ED20E3" w:rsidRPr="00C80E83">
              <w:rPr>
                <w:rFonts w:asciiTheme="minorHAnsi" w:hAnsiTheme="minorHAnsi" w:cstheme="minorHAnsi"/>
                <w:i/>
                <w:color w:val="A6A6A6" w:themeColor="background1" w:themeShade="A6"/>
                <w:szCs w:val="24"/>
              </w:rPr>
              <w:t>)</w:t>
            </w:r>
          </w:p>
        </w:tc>
        <w:tc>
          <w:tcPr>
            <w:tcW w:w="414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C436B" w:rsidRPr="00927B3E" w:rsidRDefault="00052582" w:rsidP="00AC4205">
            <w:pPr>
              <w:pStyle w:val="TableText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 w:rsidRPr="00052582">
              <w:rPr>
                <w:rFonts w:asciiTheme="minorHAnsi" w:hAnsiTheme="minorHAnsi" w:cstheme="minorHAnsi"/>
                <w:b/>
                <w:szCs w:val="24"/>
              </w:rPr>
              <w:t>Cyfeirnod</w:t>
            </w:r>
            <w:proofErr w:type="spellEnd"/>
            <w:r w:rsidRPr="0005258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Cs w:val="24"/>
              </w:rPr>
              <w:t>yr</w:t>
            </w:r>
            <w:proofErr w:type="spellEnd"/>
            <w:r w:rsidRPr="0005258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Cs w:val="24"/>
              </w:rPr>
              <w:t>adroddiad</w:t>
            </w:r>
            <w:proofErr w:type="spellEnd"/>
            <w:r w:rsidR="00AC4205" w:rsidRPr="00927B3E">
              <w:rPr>
                <w:rFonts w:asciiTheme="minorHAnsi" w:hAnsiTheme="minorHAnsi" w:cstheme="minorHAnsi"/>
                <w:b/>
                <w:szCs w:val="24"/>
              </w:rPr>
              <w:t>:</w:t>
            </w:r>
          </w:p>
        </w:tc>
      </w:tr>
      <w:tr w:rsidR="006C436B" w:rsidRPr="00927B3E" w:rsidTr="000F30B2">
        <w:trPr>
          <w:cantSplit/>
          <w:trHeight w:hRule="exact" w:val="814"/>
          <w:jc w:val="center"/>
        </w:trPr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6C436B" w:rsidRPr="00927B3E" w:rsidRDefault="006C436B" w:rsidP="00583B5E">
            <w:pPr>
              <w:pStyle w:val="TableText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</w:tc>
        <w:tc>
          <w:tcPr>
            <w:tcW w:w="4962" w:type="dxa"/>
            <w:vMerge/>
            <w:tcBorders>
              <w:bottom w:val="double" w:sz="4" w:space="0" w:color="auto"/>
            </w:tcBorders>
          </w:tcPr>
          <w:p w:rsidR="006C436B" w:rsidRPr="00927B3E" w:rsidRDefault="006C436B" w:rsidP="00583B5E">
            <w:pPr>
              <w:pStyle w:val="TableText"/>
              <w:rPr>
                <w:rFonts w:asciiTheme="minorHAnsi" w:hAnsiTheme="minorHAnsi" w:cstheme="minorHAnsi"/>
                <w:b/>
                <w:noProof/>
                <w:szCs w:val="24"/>
              </w:rPr>
            </w:pPr>
          </w:p>
        </w:tc>
        <w:tc>
          <w:tcPr>
            <w:tcW w:w="414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2582" w:rsidRDefault="00052582" w:rsidP="00BF688D">
            <w:pPr>
              <w:pStyle w:val="TableText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 w:rsidRPr="00052582">
              <w:rPr>
                <w:rFonts w:asciiTheme="minorHAnsi" w:hAnsiTheme="minorHAnsi" w:cstheme="minorHAnsi"/>
                <w:b/>
                <w:szCs w:val="24"/>
              </w:rPr>
              <w:t>Cyfeirnod</w:t>
            </w:r>
            <w:proofErr w:type="spellEnd"/>
            <w:r w:rsidRPr="0005258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Cs w:val="24"/>
              </w:rPr>
              <w:t>yr</w:t>
            </w:r>
            <w:proofErr w:type="spellEnd"/>
            <w:r w:rsidRPr="0005258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Cs w:val="24"/>
              </w:rPr>
              <w:t>archwiliad</w:t>
            </w:r>
            <w:proofErr w:type="spellEnd"/>
            <w:r w:rsidRPr="00052582">
              <w:rPr>
                <w:rFonts w:asciiTheme="minorHAnsi" w:hAnsiTheme="minorHAnsi" w:cstheme="minorHAnsi"/>
                <w:b/>
                <w:szCs w:val="24"/>
              </w:rPr>
              <w:t xml:space="preserve">: </w:t>
            </w:r>
          </w:p>
          <w:p w:rsidR="00AE45A5" w:rsidRPr="00052582" w:rsidRDefault="00052582" w:rsidP="00BF688D">
            <w:pPr>
              <w:pStyle w:val="TableText"/>
              <w:jc w:val="left"/>
              <w:rPr>
                <w:rFonts w:asciiTheme="minorHAnsi" w:hAnsiTheme="minorHAnsi" w:cstheme="minorHAnsi"/>
                <w:b/>
                <w:i/>
                <w:szCs w:val="24"/>
              </w:rPr>
            </w:pPr>
            <w:r w:rsidRPr="00052582">
              <w:rPr>
                <w:rFonts w:asciiTheme="minorHAnsi" w:hAnsiTheme="minorHAnsi" w:cstheme="minorHAnsi"/>
                <w:b/>
                <w:i/>
                <w:szCs w:val="24"/>
              </w:rPr>
              <w:t>(</w:t>
            </w:r>
            <w:proofErr w:type="spellStart"/>
            <w:r w:rsidRPr="00052582">
              <w:rPr>
                <w:rFonts w:asciiTheme="minorHAnsi" w:hAnsiTheme="minorHAnsi" w:cstheme="minorHAnsi"/>
                <w:b/>
                <w:i/>
                <w:szCs w:val="24"/>
              </w:rPr>
              <w:t>os</w:t>
            </w:r>
            <w:proofErr w:type="spellEnd"/>
            <w:r w:rsidRPr="00052582">
              <w:rPr>
                <w:rFonts w:asciiTheme="minorHAnsi" w:hAnsiTheme="minorHAnsi" w:cstheme="minorHAnsi"/>
                <w:b/>
                <w:i/>
                <w:szCs w:val="24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i/>
                <w:szCs w:val="24"/>
              </w:rPr>
              <w:t>yn</w:t>
            </w:r>
            <w:proofErr w:type="spellEnd"/>
            <w:r w:rsidRPr="00052582">
              <w:rPr>
                <w:rFonts w:asciiTheme="minorHAnsi" w:hAnsiTheme="minorHAnsi" w:cstheme="minorHAnsi"/>
                <w:b/>
                <w:i/>
                <w:szCs w:val="24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i/>
                <w:szCs w:val="24"/>
              </w:rPr>
              <w:t>berthnasol</w:t>
            </w:r>
            <w:proofErr w:type="spellEnd"/>
            <w:r w:rsidRPr="00052582">
              <w:rPr>
                <w:rFonts w:asciiTheme="minorHAnsi" w:hAnsiTheme="minorHAnsi" w:cstheme="minorHAnsi"/>
                <w:b/>
                <w:i/>
                <w:szCs w:val="24"/>
              </w:rPr>
              <w:t>)</w:t>
            </w:r>
          </w:p>
        </w:tc>
      </w:tr>
    </w:tbl>
    <w:p w:rsidR="00D27E10" w:rsidRPr="00927B3E" w:rsidRDefault="00D27E10" w:rsidP="004769B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p w:rsidR="005B6BF2" w:rsidRPr="00927B3E" w:rsidRDefault="00052582" w:rsidP="00BE7B0A">
      <w:pPr>
        <w:ind w:left="-851" w:right="-863"/>
        <w:rPr>
          <w:rFonts w:asciiTheme="minorHAnsi" w:hAnsiTheme="minorHAnsi" w:cstheme="minorHAnsi"/>
          <w:color w:val="0000FF"/>
          <w:sz w:val="24"/>
          <w:szCs w:val="24"/>
          <w:highlight w:val="yellow"/>
        </w:rPr>
      </w:pPr>
      <w:proofErr w:type="spellStart"/>
      <w:r w:rsidRPr="00052582">
        <w:rPr>
          <w:rFonts w:asciiTheme="minorHAnsi" w:hAnsiTheme="minorHAnsi" w:cstheme="minorHAnsi"/>
          <w:sz w:val="24"/>
          <w:szCs w:val="24"/>
        </w:rPr>
        <w:t>Mae'r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ffurflen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hon i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gofnodi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unrhyw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broblemau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amgylcheddol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gwirioneddol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neu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bosib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yn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brifysgol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e.e.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llygredd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tipio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anghyfreithlon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colli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sylweddau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, etc.),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peidio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â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chydymffurfio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â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deddfwriaeth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amgylcheddol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neu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beidio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â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chydymffurfio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â system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rheoli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amgylcheddol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y </w:t>
      </w:r>
      <w:proofErr w:type="spellStart"/>
      <w:r w:rsidRPr="00052582">
        <w:rPr>
          <w:rFonts w:asciiTheme="minorHAnsi" w:hAnsiTheme="minorHAnsi" w:cstheme="minorHAnsi"/>
          <w:sz w:val="24"/>
          <w:szCs w:val="24"/>
        </w:rPr>
        <w:t>brifysgol</w:t>
      </w:r>
      <w:proofErr w:type="spellEnd"/>
      <w:r w:rsidRPr="00052582">
        <w:rPr>
          <w:rFonts w:asciiTheme="minorHAnsi" w:hAnsiTheme="minorHAnsi" w:cstheme="minorHAnsi"/>
          <w:sz w:val="24"/>
          <w:szCs w:val="24"/>
        </w:rPr>
        <w:t xml:space="preserve"> (EMS).</w:t>
      </w:r>
    </w:p>
    <w:p w:rsidR="005B6BF2" w:rsidRPr="00927B3E" w:rsidRDefault="005B6BF2" w:rsidP="00D27E10">
      <w:pPr>
        <w:ind w:left="-1134"/>
        <w:rPr>
          <w:rFonts w:asciiTheme="minorHAnsi" w:hAnsiTheme="minorHAnsi" w:cstheme="minorHAnsi"/>
          <w:b/>
          <w:color w:val="0000FF"/>
          <w:sz w:val="24"/>
          <w:szCs w:val="24"/>
          <w:highlight w:val="yellow"/>
        </w:rPr>
      </w:pPr>
    </w:p>
    <w:p w:rsidR="00D27E10" w:rsidRPr="00927B3E" w:rsidRDefault="00052582" w:rsidP="00EF1EF9">
      <w:pPr>
        <w:ind w:left="-1134"/>
        <w:rPr>
          <w:rFonts w:asciiTheme="minorHAnsi" w:hAnsiTheme="minorHAnsi" w:cstheme="minorHAnsi"/>
          <w:b/>
          <w:color w:val="000000" w:themeColor="text1"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RHAN</w:t>
      </w:r>
      <w:r w:rsidR="005B6BF2"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A</w:t>
      </w:r>
      <w:r w:rsidR="000F30B2"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:</w:t>
      </w:r>
      <w:r w:rsidR="005B6BF2" w:rsidRPr="00927B3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(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I’w</w:t>
      </w:r>
      <w:proofErr w:type="spellEnd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llenwi</w:t>
      </w:r>
      <w:proofErr w:type="spellEnd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gan</w:t>
      </w:r>
      <w:proofErr w:type="spellEnd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y 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sawl</w:t>
      </w:r>
      <w:proofErr w:type="spellEnd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sydd</w:t>
      </w:r>
      <w:proofErr w:type="spellEnd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wedi</w:t>
      </w:r>
      <w:proofErr w:type="spellEnd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cael</w:t>
      </w:r>
      <w:proofErr w:type="spellEnd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gwybod</w:t>
      </w:r>
      <w:proofErr w:type="spellEnd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am y </w:t>
      </w:r>
      <w:proofErr w:type="spellStart"/>
      <w:r w:rsidRPr="00052582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digwyddiad</w:t>
      </w:r>
      <w:proofErr w:type="spellEnd"/>
      <w:r w:rsidR="00C635A1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)</w:t>
      </w:r>
    </w:p>
    <w:p w:rsidR="005B6BF2" w:rsidRPr="00927B3E" w:rsidRDefault="005B6BF2" w:rsidP="004769B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tbl>
      <w:tblPr>
        <w:tblStyle w:val="TableGrid"/>
        <w:tblpPr w:leftFromText="180" w:rightFromText="180" w:vertAnchor="text" w:horzAnchor="margin" w:tblpXSpec="center" w:tblpY="-116"/>
        <w:tblW w:w="10881" w:type="dxa"/>
        <w:tblLook w:val="04A0" w:firstRow="1" w:lastRow="0" w:firstColumn="1" w:lastColumn="0" w:noHBand="0" w:noVBand="1"/>
      </w:tblPr>
      <w:tblGrid>
        <w:gridCol w:w="484"/>
        <w:gridCol w:w="4116"/>
        <w:gridCol w:w="2774"/>
        <w:gridCol w:w="3507"/>
      </w:tblGrid>
      <w:tr w:rsidR="000B7F6A" w:rsidRPr="00927B3E" w:rsidTr="00A25273">
        <w:trPr>
          <w:trHeight w:val="821"/>
        </w:trPr>
        <w:tc>
          <w:tcPr>
            <w:tcW w:w="48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A1</w:t>
            </w:r>
          </w:p>
        </w:tc>
        <w:tc>
          <w:tcPr>
            <w:tcW w:w="411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052582" w:rsidP="00052582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Eich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enw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Swydd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M</w:t>
            </w:r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anylion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cysylltu</w:t>
            </w:r>
            <w:proofErr w:type="spellEnd"/>
          </w:p>
        </w:tc>
        <w:tc>
          <w:tcPr>
            <w:tcW w:w="6281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C0636F" w:rsidRPr="00927B3E" w:rsidRDefault="000218E2" w:rsidP="000218E2">
            <w:pPr>
              <w:spacing w:before="240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</w:t>
            </w:r>
          </w:p>
        </w:tc>
      </w:tr>
      <w:tr w:rsidR="000B7F6A" w:rsidRPr="00927B3E" w:rsidTr="00EF1EF9">
        <w:trPr>
          <w:trHeight w:val="851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A2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052582" w:rsidP="00052582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A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welsoch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chi'r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digwyddiad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eich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hun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r w:rsidR="000B7F6A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0636F" w:rsidRPr="00927B3E" w:rsidRDefault="00052582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Do/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Naddo</w:t>
            </w:r>
            <w:proofErr w:type="spellEnd"/>
          </w:p>
        </w:tc>
      </w:tr>
      <w:tr w:rsidR="000B7F6A" w:rsidRPr="00927B3E" w:rsidTr="00EF1EF9">
        <w:trPr>
          <w:trHeight w:val="851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C0636F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A3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636F" w:rsidRPr="00927B3E" w:rsidRDefault="00052582" w:rsidP="00052582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A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gawsoch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chi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adroddiad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am y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digwyddiad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gan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rywun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arall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?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C0636F" w:rsidRPr="00927B3E" w:rsidRDefault="00052582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Do/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Naddo</w:t>
            </w:r>
            <w:proofErr w:type="spellEnd"/>
          </w:p>
        </w:tc>
      </w:tr>
      <w:tr w:rsidR="000B7F6A" w:rsidRPr="00927B3E" w:rsidTr="00EF1EF9">
        <w:trPr>
          <w:trHeight w:val="851"/>
        </w:trPr>
        <w:tc>
          <w:tcPr>
            <w:tcW w:w="484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A4</w:t>
            </w:r>
          </w:p>
        </w:tc>
        <w:tc>
          <w:tcPr>
            <w:tcW w:w="41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052582" w:rsidP="00052582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Os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gwnaethoch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ateb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“Do” i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Gwestiwn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A3,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nodwch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y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wybodaeth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ganlynol</w:t>
            </w:r>
            <w:proofErr w:type="spellEnd"/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052582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</w:t>
            </w:r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nw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manylion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cyswllt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sawl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roddodd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wybod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am y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digwyddiad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i chi</w:t>
            </w:r>
          </w:p>
        </w:tc>
        <w:tc>
          <w:tcPr>
            <w:tcW w:w="3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80576" w:rsidRPr="00927B3E" w:rsidRDefault="000218E2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B7F6A" w:rsidRPr="00927B3E" w:rsidTr="00EF1EF9">
        <w:tc>
          <w:tcPr>
            <w:tcW w:w="484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1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980576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0576" w:rsidRPr="00927B3E" w:rsidRDefault="00052582" w:rsidP="007B34E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Y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dyddiad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a'r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amser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gwnaethant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roi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gwybod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am y </w:t>
            </w:r>
            <w:proofErr w:type="spellStart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peth</w:t>
            </w:r>
            <w:proofErr w:type="spellEnd"/>
            <w:r w:rsidRPr="00052582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i chi</w:t>
            </w:r>
          </w:p>
        </w:tc>
        <w:tc>
          <w:tcPr>
            <w:tcW w:w="3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980576" w:rsidRPr="00927B3E" w:rsidRDefault="000218E2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5B6BF2" w:rsidRPr="00927B3E" w:rsidTr="00F25AB6">
        <w:trPr>
          <w:trHeight w:val="716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BF2" w:rsidRPr="00927B3E" w:rsidRDefault="005B6BF2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A5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BF2" w:rsidRPr="00927B3E" w:rsidRDefault="000451A7" w:rsidP="003B0948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Lleoliad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digwyddiad</w:t>
            </w:r>
            <w:proofErr w:type="spellEnd"/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B6BF2" w:rsidRPr="00927B3E" w:rsidRDefault="000218E2" w:rsidP="00F25AB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476DCB" w:rsidRPr="00927B3E" w:rsidTr="00F25AB6">
        <w:trPr>
          <w:trHeight w:val="560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DCB" w:rsidRPr="00927B3E" w:rsidRDefault="00476DCB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A6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6DCB" w:rsidRPr="00927B3E" w:rsidRDefault="000451A7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Dyddiad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ac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amser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digwyddiad</w:t>
            </w:r>
            <w:proofErr w:type="spellEnd"/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76DCB" w:rsidRPr="00927B3E" w:rsidRDefault="000218E2" w:rsidP="00F25AB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B7F6A" w:rsidRPr="00927B3E" w:rsidTr="00A25273">
        <w:trPr>
          <w:trHeight w:val="1681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BF2" w:rsidRPr="00927B3E" w:rsidRDefault="005B6BF2" w:rsidP="00476D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</w:t>
            </w:r>
            <w:r w:rsidR="00476DCB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6BF2" w:rsidRPr="00927B3E" w:rsidRDefault="000451A7" w:rsidP="00476D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Disgrifiad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o'r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digwyddiad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rhowch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gymaint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o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wybodaeth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â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phosib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)</w:t>
            </w:r>
            <w:r w:rsidR="005B6BF2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5B6BF2" w:rsidRPr="00927B3E" w:rsidRDefault="000218E2" w:rsidP="005B6BF2">
            <w:pPr>
              <w:rPr>
                <w:rFonts w:asciiTheme="minorHAnsi" w:hAnsiTheme="minorHAnsi" w:cstheme="minorHAnsi"/>
                <w:b/>
                <w:color w:val="0000FF"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color w:val="0000FF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0B7F6A" w:rsidRPr="00927B3E" w:rsidTr="00A25273">
        <w:trPr>
          <w:trHeight w:val="2258"/>
        </w:trPr>
        <w:tc>
          <w:tcPr>
            <w:tcW w:w="48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B6BF2" w:rsidRPr="00927B3E" w:rsidRDefault="00C635A1" w:rsidP="00476DCB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</w:t>
            </w:r>
            <w:r w:rsidR="00476DCB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5B6BF2" w:rsidRPr="00927B3E" w:rsidRDefault="000451A7" w:rsidP="00EF1EF9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Rhowch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fanylion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am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unrhyw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tymor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byr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gymerwyd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i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gywiro'r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sefyllfa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yn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cynnwys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enw'r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sawl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gymerodd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hynny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phryd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gwnaed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hynny</w:t>
            </w:r>
            <w:proofErr w:type="spellEnd"/>
            <w:r w:rsidR="00EF1EF9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628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5B6BF2" w:rsidRPr="00927B3E" w:rsidRDefault="00A25273" w:rsidP="004A1D38">
            <w:pP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SYLWCH: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os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yw'r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digwyddiad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yn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gysylltiedig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â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thipio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anghyfreithlon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ar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ein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tir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cysylltwch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â'r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heddlu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ar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101 i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riportio'r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drosedd</w:t>
            </w:r>
            <w:bookmarkStart w:id="0" w:name="_GoBack"/>
            <w:bookmarkEnd w:id="0"/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.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Plîs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nodwch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rhif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trosedd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a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roddir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isod</w:t>
            </w:r>
            <w:proofErr w:type="spellEnd"/>
            <w:r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>.</w:t>
            </w:r>
            <w:r w:rsidR="000218E2" w:rsidRPr="00A2527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eastAsia="zh-CN"/>
              </w:rPr>
              <w:t xml:space="preserve"> </w:t>
            </w:r>
          </w:p>
        </w:tc>
      </w:tr>
    </w:tbl>
    <w:tbl>
      <w:tblPr>
        <w:tblStyle w:val="TableGrid"/>
        <w:tblW w:w="10915" w:type="dxa"/>
        <w:tblInd w:w="-11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1B0DD3" w:rsidRPr="00927B3E" w:rsidTr="00A25273">
        <w:trPr>
          <w:trHeight w:val="659"/>
        </w:trPr>
        <w:tc>
          <w:tcPr>
            <w:tcW w:w="10915" w:type="dxa"/>
          </w:tcPr>
          <w:p w:rsidR="001B0DD3" w:rsidRPr="00927B3E" w:rsidRDefault="000451A7" w:rsidP="000451A7">
            <w:pPr>
              <w:spacing w:before="240" w:after="240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Llofnod</w:t>
            </w:r>
            <w:proofErr w:type="spellEnd"/>
            <w:r w:rsidR="001B0DD3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  <w:r w:rsidR="00EF1EF9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                                                                                        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Dyddiad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Heddiw</w:t>
            </w:r>
            <w:r w:rsidR="001B0DD3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</w:tr>
    </w:tbl>
    <w:p w:rsidR="00D27E10" w:rsidRPr="00A25273" w:rsidRDefault="00D27E10" w:rsidP="004769B5">
      <w:pPr>
        <w:rPr>
          <w:rFonts w:asciiTheme="minorHAnsi" w:hAnsiTheme="minorHAnsi" w:cstheme="minorHAnsi"/>
          <w:b/>
          <w:sz w:val="16"/>
          <w:szCs w:val="16"/>
          <w:lang w:eastAsia="zh-CN"/>
        </w:rPr>
      </w:pPr>
    </w:p>
    <w:tbl>
      <w:tblPr>
        <w:tblStyle w:val="TableGrid"/>
        <w:tblpPr w:leftFromText="180" w:rightFromText="180" w:vertAnchor="text" w:horzAnchor="margin" w:tblpXSpec="center" w:tblpY="86"/>
        <w:tblW w:w="109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BE7B0A" w:rsidRPr="00927B3E" w:rsidTr="00A25273">
        <w:trPr>
          <w:trHeight w:val="819"/>
        </w:trPr>
        <w:tc>
          <w:tcPr>
            <w:tcW w:w="10915" w:type="dxa"/>
            <w:shd w:val="clear" w:color="auto" w:fill="C2D69B" w:themeFill="accent3" w:themeFillTint="99"/>
          </w:tcPr>
          <w:p w:rsidR="000451A7" w:rsidRDefault="000451A7" w:rsidP="007B024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Ar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ôl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llenwi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Rhan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A,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dychwelwch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ffurflen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yn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syth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i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Dîm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yr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Amgylchedd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</w:p>
          <w:p w:rsidR="00BE7B0A" w:rsidRPr="00EC5E76" w:rsidRDefault="000451A7" w:rsidP="007B024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environment@bangor.ac.uk (</w:t>
            </w:r>
            <w:proofErr w:type="spellStart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Ffôn</w:t>
            </w:r>
            <w:proofErr w:type="spellEnd"/>
            <w:r w:rsidRPr="000451A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 01248 383847)</w:t>
            </w:r>
          </w:p>
        </w:tc>
      </w:tr>
    </w:tbl>
    <w:p w:rsidR="00C635A1" w:rsidRPr="00927B3E" w:rsidRDefault="000451A7" w:rsidP="0032201B">
      <w:pPr>
        <w:ind w:left="-1134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lastRenderedPageBreak/>
        <w:t>RHAN</w:t>
      </w:r>
      <w:r w:rsidR="00C635A1"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B</w:t>
      </w:r>
      <w:r w:rsidR="00C635A1" w:rsidRPr="00927B3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(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I'w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llenwi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gan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Gydlynydd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Cydymffurfio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Amgylcheddol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)</w:t>
      </w:r>
    </w:p>
    <w:p w:rsidR="000F30B2" w:rsidRPr="00927B3E" w:rsidRDefault="000F30B2" w:rsidP="00AF3443">
      <w:pPr>
        <w:ind w:left="-1134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lang w:eastAsia="zh-CN"/>
        </w:rPr>
      </w:pPr>
    </w:p>
    <w:p w:rsidR="00367229" w:rsidRPr="00927B3E" w:rsidRDefault="00367229" w:rsidP="0013437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tbl>
      <w:tblPr>
        <w:tblStyle w:val="TableGrid"/>
        <w:tblpPr w:leftFromText="180" w:rightFromText="180" w:vertAnchor="text" w:horzAnchor="margin" w:tblpXSpec="center" w:tblpY="-116"/>
        <w:tblW w:w="108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73"/>
        <w:gridCol w:w="3179"/>
        <w:gridCol w:w="3119"/>
        <w:gridCol w:w="4110"/>
      </w:tblGrid>
      <w:tr w:rsidR="00367229" w:rsidRPr="00927B3E" w:rsidTr="000D5F66">
        <w:trPr>
          <w:trHeight w:val="963"/>
        </w:trPr>
        <w:tc>
          <w:tcPr>
            <w:tcW w:w="473" w:type="dxa"/>
            <w:vAlign w:val="center"/>
          </w:tcPr>
          <w:p w:rsidR="00367229" w:rsidRPr="00927B3E" w:rsidRDefault="00367229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B1</w:t>
            </w:r>
          </w:p>
        </w:tc>
        <w:tc>
          <w:tcPr>
            <w:tcW w:w="3179" w:type="dxa"/>
            <w:vAlign w:val="center"/>
          </w:tcPr>
          <w:p w:rsidR="00367229" w:rsidRPr="00927B3E" w:rsidRDefault="000451A7" w:rsidP="000B7F6A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Categori'r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digwyddiad</w:t>
            </w:r>
            <w:proofErr w:type="spellEnd"/>
          </w:p>
        </w:tc>
        <w:tc>
          <w:tcPr>
            <w:tcW w:w="7229" w:type="dxa"/>
            <w:gridSpan w:val="2"/>
            <w:vAlign w:val="center"/>
          </w:tcPr>
          <w:p w:rsidR="000451A7" w:rsidRDefault="000451A7" w:rsidP="000451A7">
            <w:pPr>
              <w:pStyle w:val="ListParagraph"/>
              <w:numPr>
                <w:ilvl w:val="0"/>
                <w:numId w:val="18"/>
              </w:numPr>
              <w:spacing w:line="360" w:lineRule="auto"/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Difrod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amgylcheddol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go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iawn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posib</w:t>
            </w:r>
            <w:proofErr w:type="spellEnd"/>
          </w:p>
          <w:p w:rsidR="0009400A" w:rsidRPr="000451A7" w:rsidRDefault="000451A7" w:rsidP="000451A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Diffyg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cydymffurfio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go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iawn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posib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â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gofynion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cyfreithiol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neu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ofynion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eraill</w:t>
            </w:r>
            <w:proofErr w:type="spellEnd"/>
          </w:p>
        </w:tc>
      </w:tr>
      <w:tr w:rsidR="00084E32" w:rsidRPr="00927B3E" w:rsidTr="000D5F66">
        <w:trPr>
          <w:trHeight w:val="2396"/>
        </w:trPr>
        <w:tc>
          <w:tcPr>
            <w:tcW w:w="473" w:type="dxa"/>
            <w:vAlign w:val="center"/>
          </w:tcPr>
          <w:p w:rsidR="00084E32" w:rsidRPr="00927B3E" w:rsidRDefault="00084E32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B2</w:t>
            </w:r>
          </w:p>
        </w:tc>
        <w:tc>
          <w:tcPr>
            <w:tcW w:w="3179" w:type="dxa"/>
            <w:vAlign w:val="center"/>
          </w:tcPr>
          <w:p w:rsidR="00084E32" w:rsidRPr="00927B3E" w:rsidRDefault="000451A7" w:rsidP="002D02CE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Disgrifiwch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unrhyw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ddifrod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amgylcheddol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mynd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yn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groes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i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ddeddfwriaeth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cywiro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neu'r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ataliol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a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ystyrir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yn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angenrheidiol</w:t>
            </w:r>
            <w:proofErr w:type="spellEnd"/>
          </w:p>
        </w:tc>
        <w:tc>
          <w:tcPr>
            <w:tcW w:w="7229" w:type="dxa"/>
            <w:gridSpan w:val="2"/>
            <w:vAlign w:val="center"/>
          </w:tcPr>
          <w:p w:rsidR="00084E32" w:rsidRPr="00927B3E" w:rsidRDefault="00084E32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</w:p>
          <w:p w:rsidR="00084E32" w:rsidRPr="00927B3E" w:rsidRDefault="00084E32" w:rsidP="00895AB8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</w:t>
            </w:r>
          </w:p>
        </w:tc>
      </w:tr>
      <w:tr w:rsidR="00EF1EF9" w:rsidRPr="00927B3E" w:rsidTr="000D5F66">
        <w:trPr>
          <w:trHeight w:val="543"/>
        </w:trPr>
        <w:tc>
          <w:tcPr>
            <w:tcW w:w="473" w:type="dxa"/>
            <w:vAlign w:val="center"/>
          </w:tcPr>
          <w:p w:rsidR="00EF1EF9" w:rsidRPr="00927B3E" w:rsidRDefault="00EF1EF9" w:rsidP="00927B3E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</w:t>
            </w:r>
            <w:r w:rsid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179" w:type="dxa"/>
            <w:vAlign w:val="center"/>
          </w:tcPr>
          <w:p w:rsidR="00EF1EF9" w:rsidRPr="00927B3E" w:rsidRDefault="000451A7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Pwy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fydd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yn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rheoli'r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hyn</w:t>
            </w:r>
            <w:proofErr w:type="spellEnd"/>
            <w:r w:rsidR="00084E32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?</w:t>
            </w:r>
          </w:p>
        </w:tc>
        <w:tc>
          <w:tcPr>
            <w:tcW w:w="7229" w:type="dxa"/>
            <w:gridSpan w:val="2"/>
            <w:vAlign w:val="center"/>
          </w:tcPr>
          <w:p w:rsidR="00EF1EF9" w:rsidRPr="00927B3E" w:rsidRDefault="00EF1EF9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</w:tr>
      <w:tr w:rsidR="00374746" w:rsidRPr="00927B3E" w:rsidTr="0009400A">
        <w:trPr>
          <w:trHeight w:val="537"/>
        </w:trPr>
        <w:tc>
          <w:tcPr>
            <w:tcW w:w="473" w:type="dxa"/>
            <w:vMerge w:val="restart"/>
            <w:vAlign w:val="center"/>
          </w:tcPr>
          <w:p w:rsidR="00374746" w:rsidRPr="00927B3E" w:rsidRDefault="00374746" w:rsidP="00927B3E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B</w:t>
            </w:r>
            <w:r w:rsid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408" w:type="dxa"/>
            <w:gridSpan w:val="3"/>
            <w:vAlign w:val="center"/>
          </w:tcPr>
          <w:p w:rsidR="00374746" w:rsidRPr="00927B3E" w:rsidRDefault="000451A7" w:rsidP="00084E32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Caiff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hyn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cwblhau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erbyn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[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dyddiad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]</w:t>
            </w:r>
            <w:r w:rsidR="00084E32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  <w:r w:rsidR="00374746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r w:rsidR="00084E32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   </w:t>
            </w:r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                   </w:t>
            </w:r>
            <w: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fel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cytunwyd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gan</w:t>
            </w:r>
            <w:proofErr w:type="spellEnd"/>
            <w:r w:rsidR="00363973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374746" w:rsidRPr="00927B3E" w:rsidTr="007633BE">
        <w:trPr>
          <w:trHeight w:val="567"/>
        </w:trPr>
        <w:tc>
          <w:tcPr>
            <w:tcW w:w="473" w:type="dxa"/>
            <w:vMerge/>
            <w:vAlign w:val="center"/>
          </w:tcPr>
          <w:p w:rsidR="00374746" w:rsidRPr="00927B3E" w:rsidRDefault="00374746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298" w:type="dxa"/>
            <w:gridSpan w:val="2"/>
            <w:vAlign w:val="center"/>
          </w:tcPr>
          <w:p w:rsidR="00374746" w:rsidRPr="00927B3E" w:rsidRDefault="000451A7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Enw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Swydd</w:t>
            </w:r>
            <w:proofErr w:type="spellEnd"/>
            <w:r w:rsidR="0028320E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4110" w:type="dxa"/>
            <w:vAlign w:val="center"/>
          </w:tcPr>
          <w:p w:rsidR="00374746" w:rsidRPr="00927B3E" w:rsidRDefault="000451A7" w:rsidP="000451A7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Llofnod</w:t>
            </w:r>
            <w:proofErr w:type="spellEnd"/>
            <w:r w:rsidR="0028320E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28320E" w:rsidRPr="00927B3E" w:rsidTr="007633BE">
        <w:trPr>
          <w:trHeight w:val="567"/>
        </w:trPr>
        <w:tc>
          <w:tcPr>
            <w:tcW w:w="473" w:type="dxa"/>
            <w:vMerge/>
            <w:vAlign w:val="center"/>
          </w:tcPr>
          <w:p w:rsidR="0028320E" w:rsidRPr="00927B3E" w:rsidRDefault="0028320E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298" w:type="dxa"/>
            <w:gridSpan w:val="2"/>
            <w:vAlign w:val="center"/>
          </w:tcPr>
          <w:p w:rsidR="0028320E" w:rsidRPr="00927B3E" w:rsidRDefault="000451A7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Enw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Swydd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4110" w:type="dxa"/>
            <w:vAlign w:val="center"/>
          </w:tcPr>
          <w:p w:rsidR="0028320E" w:rsidRPr="00927B3E" w:rsidRDefault="000451A7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Llofnod</w:t>
            </w:r>
            <w:proofErr w:type="spellEnd"/>
            <w:r w:rsidR="0028320E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28320E" w:rsidRPr="00927B3E" w:rsidTr="007633BE">
        <w:trPr>
          <w:trHeight w:val="567"/>
        </w:trPr>
        <w:tc>
          <w:tcPr>
            <w:tcW w:w="473" w:type="dxa"/>
            <w:vMerge/>
            <w:vAlign w:val="center"/>
          </w:tcPr>
          <w:p w:rsidR="0028320E" w:rsidRPr="00927B3E" w:rsidRDefault="0028320E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6298" w:type="dxa"/>
            <w:gridSpan w:val="2"/>
            <w:vAlign w:val="center"/>
          </w:tcPr>
          <w:p w:rsidR="0028320E" w:rsidRPr="00927B3E" w:rsidRDefault="000451A7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Enw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Swydd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4110" w:type="dxa"/>
            <w:vAlign w:val="center"/>
          </w:tcPr>
          <w:p w:rsidR="0028320E" w:rsidRPr="00927B3E" w:rsidRDefault="000451A7" w:rsidP="00DC2CB1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Llofnod</w:t>
            </w:r>
            <w:proofErr w:type="spellEnd"/>
            <w:r w:rsidR="0028320E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</w:tc>
      </w:tr>
    </w:tbl>
    <w:p w:rsidR="00084E32" w:rsidRPr="00927B3E" w:rsidRDefault="000451A7" w:rsidP="00084E32">
      <w:pPr>
        <w:ind w:left="-1134"/>
        <w:rPr>
          <w:rFonts w:asciiTheme="minorHAnsi" w:hAnsiTheme="minorHAnsi" w:cstheme="minorHAnsi"/>
          <w:b/>
          <w:color w:val="000000" w:themeColor="text1"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RHAN</w:t>
      </w:r>
      <w:r w:rsidR="00084E32"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C</w:t>
      </w:r>
      <w:r w:rsidR="00084E32" w:rsidRPr="00927B3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r w:rsidR="00084E32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(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I’w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llenwi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gan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y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sawl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a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restrir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yng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nghwestiwn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B4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uchod</w:t>
      </w:r>
      <w:proofErr w:type="spellEnd"/>
      <w:r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)</w:t>
      </w:r>
      <w:r w:rsidR="00084E32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.</w:t>
      </w:r>
    </w:p>
    <w:tbl>
      <w:tblPr>
        <w:tblStyle w:val="TableGrid"/>
        <w:tblpPr w:leftFromText="180" w:rightFromText="180" w:vertAnchor="text" w:horzAnchor="margin" w:tblpXSpec="center" w:tblpY="273"/>
        <w:tblW w:w="107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5"/>
        <w:gridCol w:w="2904"/>
        <w:gridCol w:w="7427"/>
      </w:tblGrid>
      <w:tr w:rsidR="000D5F66" w:rsidRPr="00927B3E" w:rsidTr="000D5F66">
        <w:trPr>
          <w:trHeight w:val="1971"/>
        </w:trPr>
        <w:tc>
          <w:tcPr>
            <w:tcW w:w="465" w:type="dxa"/>
            <w:vAlign w:val="center"/>
          </w:tcPr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C1</w:t>
            </w:r>
          </w:p>
          <w:p w:rsidR="000D5F66" w:rsidRPr="00927B3E" w:rsidRDefault="000D5F66" w:rsidP="00A4339D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04" w:type="dxa"/>
            <w:vAlign w:val="center"/>
          </w:tcPr>
          <w:p w:rsidR="000D5F66" w:rsidRPr="00927B3E" w:rsidRDefault="000451A7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Disgrifiwch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cywiro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/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ataliol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rydych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wedi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gweithredu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dyddiad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cwblhawyd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y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camau</w:t>
            </w:r>
            <w:proofErr w:type="spellEnd"/>
          </w:p>
        </w:tc>
        <w:tc>
          <w:tcPr>
            <w:tcW w:w="7427" w:type="dxa"/>
          </w:tcPr>
          <w:p w:rsidR="000D5F66" w:rsidRPr="00927B3E" w:rsidRDefault="000D5F66" w:rsidP="007F11B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</w:tr>
      <w:tr w:rsidR="000D5F66" w:rsidRPr="00927B3E" w:rsidTr="00553BC0">
        <w:trPr>
          <w:trHeight w:val="1386"/>
        </w:trPr>
        <w:tc>
          <w:tcPr>
            <w:tcW w:w="465" w:type="dxa"/>
            <w:vAlign w:val="center"/>
          </w:tcPr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C2</w:t>
            </w:r>
          </w:p>
        </w:tc>
        <w:tc>
          <w:tcPr>
            <w:tcW w:w="10331" w:type="dxa"/>
            <w:gridSpan w:val="2"/>
            <w:vAlign w:val="center"/>
          </w:tcPr>
          <w:p w:rsidR="000D5F66" w:rsidRPr="00927B3E" w:rsidRDefault="000451A7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Llofnod</w:t>
            </w:r>
            <w:proofErr w:type="spellEnd"/>
            <w:r w:rsidR="000D5F66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:                                          </w:t>
            </w:r>
            <w:r w:rsidR="00553BC0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                              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Enw</w:t>
            </w:r>
            <w:proofErr w:type="spellEnd"/>
            <w:r w:rsidR="00553BC0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0D5F66" w:rsidRPr="00927B3E" w:rsidRDefault="000451A7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Dyddiad</w:t>
            </w:r>
            <w:proofErr w:type="spellEnd"/>
            <w:r w:rsidR="000D5F66"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:</w:t>
            </w:r>
          </w:p>
          <w:p w:rsidR="000D5F66" w:rsidRPr="00927B3E" w:rsidRDefault="000D5F66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</w:tr>
    </w:tbl>
    <w:p w:rsidR="00084E32" w:rsidRPr="00927B3E" w:rsidRDefault="00084E32" w:rsidP="00134375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p w:rsidR="00C635A1" w:rsidRPr="00927B3E" w:rsidRDefault="000451A7" w:rsidP="00BE7B0A">
      <w:pPr>
        <w:ind w:left="-1134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RHAN</w:t>
      </w:r>
      <w:r w:rsidR="00885B50"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084E32" w:rsidRPr="00927B3E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D</w:t>
      </w:r>
      <w:r w:rsidR="00885B50" w:rsidRPr="00927B3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</w:t>
      </w:r>
      <w:r w:rsidR="00885B50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(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I'w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llenwi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gan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Gydl</w:t>
      </w:r>
      <w:r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ynydd</w:t>
      </w:r>
      <w:proofErr w:type="spellEnd"/>
      <w:r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Cydymffurfio</w:t>
      </w:r>
      <w:proofErr w:type="spellEnd"/>
      <w:r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Amgylcheddol</w:t>
      </w:r>
      <w:proofErr w:type="spellEnd"/>
      <w:r w:rsidR="009C3DAC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)</w:t>
      </w:r>
      <w:r w:rsidR="00AF3443" w:rsidRPr="00927B3E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73"/>
        <w:tblW w:w="107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9"/>
        <w:gridCol w:w="10307"/>
      </w:tblGrid>
      <w:tr w:rsidR="00BE7B0A" w:rsidRPr="00927B3E" w:rsidTr="0032201B">
        <w:trPr>
          <w:trHeight w:val="2523"/>
        </w:trPr>
        <w:tc>
          <w:tcPr>
            <w:tcW w:w="465" w:type="dxa"/>
            <w:vAlign w:val="center"/>
          </w:tcPr>
          <w:p w:rsidR="00BE7B0A" w:rsidRPr="00927B3E" w:rsidRDefault="00084E32" w:rsidP="000D5F66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 w:rsidRPr="00927B3E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D1</w:t>
            </w:r>
          </w:p>
        </w:tc>
        <w:tc>
          <w:tcPr>
            <w:tcW w:w="10331" w:type="dxa"/>
          </w:tcPr>
          <w:p w:rsidR="00BE7B0A" w:rsidRPr="0061301A" w:rsidRDefault="000451A7" w:rsidP="003B0948">
            <w:pPr>
              <w:pStyle w:val="TableText"/>
              <w:jc w:val="left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Cadarnhad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bod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yr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holl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gamau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cywiro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/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ataliol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angenrheidiol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wedi'u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cwblhau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a'u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gwirio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fel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rhai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Cs w:val="24"/>
              </w:rPr>
              <w:t>effeithiol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32201B" w:rsidRPr="0061301A">
              <w:rPr>
                <w:rFonts w:asciiTheme="minorHAnsi" w:hAnsiTheme="minorHAnsi" w:cstheme="minorHAnsi"/>
                <w:szCs w:val="24"/>
              </w:rPr>
              <w:t>(</w:t>
            </w:r>
            <w: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defnyddiwch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RHAN E i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gofnodi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manylion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unrhyw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gamau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ychwanegol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/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dilynol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a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ystyrir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yn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angenrheidiol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i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ddileu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neu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leihau'r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risg</w:t>
            </w:r>
            <w:proofErr w:type="spellEnd"/>
            <w:r w:rsidRPr="000451A7">
              <w:rPr>
                <w:rFonts w:asciiTheme="minorHAnsi" w:hAnsiTheme="minorHAnsi" w:cstheme="minorHAnsi"/>
                <w:i/>
                <w:szCs w:val="24"/>
              </w:rPr>
              <w:t xml:space="preserve"> o ail </w:t>
            </w:r>
            <w:proofErr w:type="spellStart"/>
            <w:r w:rsidRPr="000451A7">
              <w:rPr>
                <w:rFonts w:asciiTheme="minorHAnsi" w:hAnsiTheme="minorHAnsi" w:cstheme="minorHAnsi"/>
                <w:i/>
                <w:szCs w:val="24"/>
              </w:rPr>
              <w:t>ddigwyddiad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>)</w:t>
            </w:r>
          </w:p>
          <w:p w:rsidR="00BE7B0A" w:rsidRPr="00927B3E" w:rsidRDefault="00BE7B0A" w:rsidP="003B0948">
            <w:pPr>
              <w:pStyle w:val="TableText"/>
              <w:jc w:val="left"/>
              <w:rPr>
                <w:rFonts w:asciiTheme="minorHAnsi" w:hAnsiTheme="minorHAnsi" w:cstheme="minorHAnsi"/>
                <w:b/>
                <w:szCs w:val="24"/>
              </w:rPr>
            </w:pPr>
          </w:p>
          <w:p w:rsidR="000451A7" w:rsidRPr="000451A7" w:rsidRDefault="000451A7" w:rsidP="000451A7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</w:rPr>
              <w:t>Llofnod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:                                                                         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</w:rPr>
              <w:t>Enw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0451A7" w:rsidRPr="000451A7" w:rsidRDefault="000451A7" w:rsidP="000451A7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AF3443" w:rsidRDefault="000451A7" w:rsidP="000451A7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</w:rPr>
              <w:t>Dyddiad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0451A7" w:rsidRDefault="000451A7" w:rsidP="000451A7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451A7" w:rsidRPr="00927B3E" w:rsidRDefault="000451A7" w:rsidP="000451A7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:rsidR="00C635A1" w:rsidRDefault="00C635A1" w:rsidP="00BE7B0A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p w:rsidR="009C3DAC" w:rsidRPr="00927B3E" w:rsidRDefault="000451A7" w:rsidP="000451A7">
      <w:pPr>
        <w:ind w:left="-1134" w:firstLine="141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lastRenderedPageBreak/>
        <w:t>RHAN</w:t>
      </w:r>
      <w:r w:rsidR="00203E7D" w:rsidRPr="00706777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E</w:t>
      </w:r>
      <w:r w:rsidR="00C80E83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>:</w:t>
      </w:r>
      <w:r w:rsidR="006F2306" w:rsidRPr="00706777"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Achos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Sylfaenol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/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Camau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Gweithredu</w:t>
      </w:r>
      <w:proofErr w:type="spellEnd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0451A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Dilynol</w:t>
      </w:r>
      <w:proofErr w:type="spellEnd"/>
    </w:p>
    <w:p w:rsidR="00203E7D" w:rsidRDefault="00203E7D" w:rsidP="009C3DAC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tbl>
      <w:tblPr>
        <w:tblStyle w:val="TableGrid"/>
        <w:tblpPr w:leftFromText="180" w:rightFromText="180" w:vertAnchor="text" w:horzAnchor="margin" w:tblpXSpec="center" w:tblpY="273"/>
        <w:tblW w:w="1052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60"/>
        <w:gridCol w:w="3514"/>
        <w:gridCol w:w="1747"/>
      </w:tblGrid>
      <w:tr w:rsidR="00C80E83" w:rsidRPr="00927B3E" w:rsidTr="000B4E80">
        <w:trPr>
          <w:trHeight w:val="1834"/>
        </w:trPr>
        <w:tc>
          <w:tcPr>
            <w:tcW w:w="10521" w:type="dxa"/>
            <w:gridSpan w:val="3"/>
          </w:tcPr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E1: </w:t>
            </w:r>
            <w:r w:rsidR="000451A7">
              <w:t xml:space="preserve"> </w:t>
            </w:r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Beth </w:t>
            </w:r>
            <w:proofErr w:type="spellStart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oedd</w:t>
            </w:r>
            <w:proofErr w:type="spellEnd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“</w:t>
            </w:r>
            <w:proofErr w:type="spellStart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achos</w:t>
            </w:r>
            <w:proofErr w:type="spellEnd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sylfaenol</w:t>
            </w:r>
            <w:proofErr w:type="spellEnd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” y </w:t>
            </w:r>
            <w:proofErr w:type="spellStart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digwyddiad</w:t>
            </w:r>
            <w:proofErr w:type="spellEnd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451A7"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hwn</w:t>
            </w:r>
            <w:proofErr w:type="spellEnd"/>
            <w:r w:rsid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?</w:t>
            </w: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Pr="000970EF" w:rsidRDefault="00C80E83" w:rsidP="000B4E80">
            <w:pPr>
              <w:jc w:val="left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zh-CN"/>
              </w:rPr>
              <w:t xml:space="preserve"> </w:t>
            </w: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Pr="00927B3E" w:rsidRDefault="00C80E83" w:rsidP="000B4E80">
            <w:pPr>
              <w:spacing w:after="240"/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</w:tr>
      <w:tr w:rsidR="00C80E83" w:rsidRPr="00927B3E" w:rsidTr="000B4E80">
        <w:trPr>
          <w:trHeight w:val="307"/>
        </w:trPr>
        <w:tc>
          <w:tcPr>
            <w:tcW w:w="5260" w:type="dxa"/>
          </w:tcPr>
          <w:p w:rsidR="00C80E83" w:rsidRDefault="000451A7" w:rsidP="000B4E8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Camau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sy'n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ofynnol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i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ddileu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/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lleihau'r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risg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o ail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ddigwyddiad</w:t>
            </w:r>
            <w:proofErr w:type="spellEnd"/>
          </w:p>
        </w:tc>
        <w:tc>
          <w:tcPr>
            <w:tcW w:w="3514" w:type="dxa"/>
          </w:tcPr>
          <w:p w:rsidR="00C80E83" w:rsidRDefault="000451A7" w:rsidP="000B4E8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Gweithredwyd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gan</w:t>
            </w:r>
            <w:proofErr w:type="spellEnd"/>
          </w:p>
        </w:tc>
        <w:tc>
          <w:tcPr>
            <w:tcW w:w="1747" w:type="dxa"/>
          </w:tcPr>
          <w:p w:rsidR="00C80E83" w:rsidRDefault="000451A7" w:rsidP="000B4E8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Dyddiad</w:t>
            </w:r>
            <w:proofErr w:type="spellEnd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51A7"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  <w:t>cwblhau</w:t>
            </w:r>
            <w:proofErr w:type="spellEnd"/>
          </w:p>
        </w:tc>
      </w:tr>
      <w:tr w:rsidR="00C80E83" w:rsidRPr="00927B3E" w:rsidTr="000B4E80">
        <w:trPr>
          <w:trHeight w:val="331"/>
        </w:trPr>
        <w:tc>
          <w:tcPr>
            <w:tcW w:w="5260" w:type="dxa"/>
          </w:tcPr>
          <w:p w:rsidR="00C80E83" w:rsidRPr="000970EF" w:rsidRDefault="00C80E83" w:rsidP="000B4E80">
            <w:pPr>
              <w:jc w:val="left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zh-CN"/>
              </w:rPr>
              <w:t xml:space="preserve"> </w:t>
            </w: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  <w:p w:rsidR="00C80E83" w:rsidRDefault="00C80E83" w:rsidP="000B4E80">
            <w:pPr>
              <w:jc w:val="left"/>
              <w:rPr>
                <w:rFonts w:asciiTheme="minorHAnsi" w:hAnsiTheme="minorHAnsi" w:cstheme="minorHAnsi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514" w:type="dxa"/>
          </w:tcPr>
          <w:p w:rsidR="00C80E83" w:rsidRPr="000970EF" w:rsidRDefault="00C80E83" w:rsidP="000B4E80">
            <w:pPr>
              <w:jc w:val="left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747" w:type="dxa"/>
          </w:tcPr>
          <w:p w:rsidR="00C80E83" w:rsidRPr="000970EF" w:rsidRDefault="00C80E83" w:rsidP="000B4E80">
            <w:pPr>
              <w:jc w:val="left"/>
              <w:rPr>
                <w:rFonts w:asciiTheme="minorHAnsi" w:hAnsiTheme="minorHAnsi" w:cstheme="minorHAnsi"/>
                <w:sz w:val="24"/>
                <w:szCs w:val="24"/>
                <w:lang w:eastAsia="zh-CN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zh-CN"/>
              </w:rPr>
              <w:t xml:space="preserve"> </w:t>
            </w:r>
          </w:p>
        </w:tc>
      </w:tr>
    </w:tbl>
    <w:p w:rsidR="00203E7D" w:rsidRPr="00927B3E" w:rsidRDefault="00203E7D" w:rsidP="00C80E83">
      <w:pPr>
        <w:rPr>
          <w:rFonts w:asciiTheme="minorHAnsi" w:hAnsiTheme="minorHAnsi" w:cstheme="minorHAnsi"/>
          <w:b/>
          <w:sz w:val="24"/>
          <w:szCs w:val="24"/>
          <w:lang w:eastAsia="zh-CN"/>
        </w:rPr>
      </w:pPr>
    </w:p>
    <w:sectPr w:rsidR="00203E7D" w:rsidRPr="00927B3E" w:rsidSect="00ED20E3">
      <w:footerReference w:type="default" r:id="rId9"/>
      <w:pgSz w:w="11901" w:h="16840" w:code="121"/>
      <w:pgMar w:top="284" w:right="1469" w:bottom="284" w:left="1797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09D" w:rsidRDefault="00D2609D">
      <w:r>
        <w:separator/>
      </w:r>
    </w:p>
  </w:endnote>
  <w:endnote w:type="continuationSeparator" w:id="0">
    <w:p w:rsidR="00D2609D" w:rsidRDefault="00D2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-74857863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-187913731"/>
          <w:docPartObj>
            <w:docPartGallery w:val="Page Numbers (Top of Page)"/>
            <w:docPartUnique/>
          </w:docPartObj>
        </w:sdtPr>
        <w:sdtEndPr/>
        <w:sdtContent>
          <w:p w:rsidR="0021749F" w:rsidRPr="0021749F" w:rsidRDefault="000451A7">
            <w:pPr>
              <w:pStyle w:val="Footer"/>
              <w:jc w:val="right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Tudalen</w:t>
            </w:r>
            <w:proofErr w:type="spellEnd"/>
            <w:r w:rsidR="0021749F" w:rsidRPr="0021749F">
              <w:rPr>
                <w:rFonts w:asciiTheme="minorHAnsi" w:hAnsiTheme="minorHAnsi" w:cstheme="minorHAnsi"/>
              </w:rPr>
              <w:t xml:space="preserve"> </w:t>
            </w:r>
            <w:r w:rsidR="0021749F"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="0021749F" w:rsidRPr="0021749F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="0021749F"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3</w:t>
            </w:r>
            <w:r w:rsidR="0021749F"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  <w:r w:rsidR="0021749F" w:rsidRPr="0021749F">
              <w:rPr>
                <w:rFonts w:asciiTheme="minorHAnsi" w:hAnsiTheme="minorHAnsi" w:cstheme="minorHAnsi"/>
              </w:rPr>
              <w:t xml:space="preserve"> of </w:t>
            </w:r>
            <w:r w:rsidR="0021749F"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begin"/>
            </w:r>
            <w:r w:rsidR="0021749F" w:rsidRPr="0021749F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="0021749F"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3</w:t>
            </w:r>
            <w:r w:rsidR="0021749F" w:rsidRPr="002174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09D" w:rsidRDefault="00D2609D">
      <w:r>
        <w:separator/>
      </w:r>
    </w:p>
  </w:footnote>
  <w:footnote w:type="continuationSeparator" w:id="0">
    <w:p w:rsidR="00D2609D" w:rsidRDefault="00D26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E0119"/>
    <w:multiLevelType w:val="hybridMultilevel"/>
    <w:tmpl w:val="A4D02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27834"/>
    <w:multiLevelType w:val="hybridMultilevel"/>
    <w:tmpl w:val="6FBE6586"/>
    <w:lvl w:ilvl="0" w:tplc="BACA4D22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2400F"/>
    <w:multiLevelType w:val="hybridMultilevel"/>
    <w:tmpl w:val="C37AC7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D170F"/>
    <w:multiLevelType w:val="hybridMultilevel"/>
    <w:tmpl w:val="9B64E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D1B58"/>
    <w:multiLevelType w:val="hybridMultilevel"/>
    <w:tmpl w:val="4D02B59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B86F36"/>
    <w:multiLevelType w:val="singleLevel"/>
    <w:tmpl w:val="764264CE"/>
    <w:lvl w:ilvl="0">
      <w:start w:val="1"/>
      <w:numFmt w:val="bullet"/>
      <w:lvlText w:val=""/>
      <w:lvlJc w:val="left"/>
      <w:pPr>
        <w:tabs>
          <w:tab w:val="num" w:pos="0"/>
        </w:tabs>
        <w:ind w:left="1440" w:hanging="720"/>
      </w:pPr>
      <w:rPr>
        <w:rFonts w:ascii="Symbol" w:hAnsi="Symbol" w:hint="default"/>
      </w:rPr>
    </w:lvl>
  </w:abstractNum>
  <w:abstractNum w:abstractNumId="6" w15:restartNumberingAfterBreak="0">
    <w:nsid w:val="49F7454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4CAA5254"/>
    <w:multiLevelType w:val="hybridMultilevel"/>
    <w:tmpl w:val="3F6A5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60090"/>
    <w:multiLevelType w:val="hybridMultilevel"/>
    <w:tmpl w:val="838AE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F6677"/>
    <w:multiLevelType w:val="hybridMultilevel"/>
    <w:tmpl w:val="A7ECA152"/>
    <w:lvl w:ilvl="0" w:tplc="D3A29026">
      <w:start w:val="1"/>
      <w:numFmt w:val="upperLetter"/>
      <w:lvlText w:val="%1)"/>
      <w:lvlJc w:val="left"/>
      <w:pPr>
        <w:ind w:left="720" w:hanging="360"/>
      </w:pPr>
      <w:rPr>
        <w:rFonts w:cstheme="minorHAnsi" w:hint="default"/>
        <w:b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C1F3F"/>
    <w:multiLevelType w:val="hybridMultilevel"/>
    <w:tmpl w:val="D714CB44"/>
    <w:lvl w:ilvl="0" w:tplc="BACA4D22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979BE"/>
    <w:multiLevelType w:val="hybridMultilevel"/>
    <w:tmpl w:val="B2C6C94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807B0F"/>
    <w:multiLevelType w:val="hybridMultilevel"/>
    <w:tmpl w:val="A3B01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694B4F"/>
    <w:multiLevelType w:val="hybridMultilevel"/>
    <w:tmpl w:val="CD98DCCA"/>
    <w:lvl w:ilvl="0" w:tplc="4B32248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161998"/>
    <w:multiLevelType w:val="hybridMultilevel"/>
    <w:tmpl w:val="16CE4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83EDB"/>
    <w:multiLevelType w:val="hybridMultilevel"/>
    <w:tmpl w:val="12AA678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DE3376C"/>
    <w:multiLevelType w:val="hybridMultilevel"/>
    <w:tmpl w:val="9CAA8D2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EC64C1D"/>
    <w:multiLevelType w:val="hybridMultilevel"/>
    <w:tmpl w:val="8DA6A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1"/>
  </w:num>
  <w:num w:numId="4">
    <w:abstractNumId w:val="5"/>
  </w:num>
  <w:num w:numId="5">
    <w:abstractNumId w:val="0"/>
  </w:num>
  <w:num w:numId="6">
    <w:abstractNumId w:val="8"/>
  </w:num>
  <w:num w:numId="7">
    <w:abstractNumId w:val="4"/>
  </w:num>
  <w:num w:numId="8">
    <w:abstractNumId w:val="13"/>
  </w:num>
  <w:num w:numId="9">
    <w:abstractNumId w:val="6"/>
  </w:num>
  <w:num w:numId="10">
    <w:abstractNumId w:val="16"/>
  </w:num>
  <w:num w:numId="11">
    <w:abstractNumId w:val="15"/>
  </w:num>
  <w:num w:numId="12">
    <w:abstractNumId w:val="12"/>
  </w:num>
  <w:num w:numId="13">
    <w:abstractNumId w:val="1"/>
  </w:num>
  <w:num w:numId="14">
    <w:abstractNumId w:val="14"/>
  </w:num>
  <w:num w:numId="15">
    <w:abstractNumId w:val="10"/>
  </w:num>
  <w:num w:numId="16">
    <w:abstractNumId w:val="9"/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>
      <o:colormru v:ext="edit" colors="#07f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0D"/>
    <w:rsid w:val="00006390"/>
    <w:rsid w:val="00014A00"/>
    <w:rsid w:val="000218E2"/>
    <w:rsid w:val="000272B9"/>
    <w:rsid w:val="0003106D"/>
    <w:rsid w:val="000451A7"/>
    <w:rsid w:val="00045EBF"/>
    <w:rsid w:val="00050C58"/>
    <w:rsid w:val="00051D59"/>
    <w:rsid w:val="00052582"/>
    <w:rsid w:val="00054198"/>
    <w:rsid w:val="000646CD"/>
    <w:rsid w:val="00064A7C"/>
    <w:rsid w:val="00071C30"/>
    <w:rsid w:val="000754C0"/>
    <w:rsid w:val="00084E32"/>
    <w:rsid w:val="00086AD3"/>
    <w:rsid w:val="0009400A"/>
    <w:rsid w:val="00095438"/>
    <w:rsid w:val="000A1801"/>
    <w:rsid w:val="000A3EE9"/>
    <w:rsid w:val="000B2ADE"/>
    <w:rsid w:val="000B7F6A"/>
    <w:rsid w:val="000C0DAA"/>
    <w:rsid w:val="000D340D"/>
    <w:rsid w:val="000D5F66"/>
    <w:rsid w:val="000E2D10"/>
    <w:rsid w:val="000E3A67"/>
    <w:rsid w:val="000F1588"/>
    <w:rsid w:val="000F30B2"/>
    <w:rsid w:val="000F7F59"/>
    <w:rsid w:val="0010120B"/>
    <w:rsid w:val="0011715B"/>
    <w:rsid w:val="00125D8E"/>
    <w:rsid w:val="00134375"/>
    <w:rsid w:val="0013658C"/>
    <w:rsid w:val="001602E8"/>
    <w:rsid w:val="00162576"/>
    <w:rsid w:val="00162C5E"/>
    <w:rsid w:val="00170706"/>
    <w:rsid w:val="00175DED"/>
    <w:rsid w:val="001A5212"/>
    <w:rsid w:val="001B0DD3"/>
    <w:rsid w:val="00203E7D"/>
    <w:rsid w:val="0021749F"/>
    <w:rsid w:val="00233A71"/>
    <w:rsid w:val="00244A26"/>
    <w:rsid w:val="002504A4"/>
    <w:rsid w:val="002654A1"/>
    <w:rsid w:val="002816A9"/>
    <w:rsid w:val="0028320E"/>
    <w:rsid w:val="00290E45"/>
    <w:rsid w:val="002A70EB"/>
    <w:rsid w:val="002B7318"/>
    <w:rsid w:val="002C0EDA"/>
    <w:rsid w:val="002C18E1"/>
    <w:rsid w:val="002D02CE"/>
    <w:rsid w:val="002E64DD"/>
    <w:rsid w:val="00300335"/>
    <w:rsid w:val="00315A45"/>
    <w:rsid w:val="0032201B"/>
    <w:rsid w:val="00350EA5"/>
    <w:rsid w:val="00357D49"/>
    <w:rsid w:val="00363973"/>
    <w:rsid w:val="00367229"/>
    <w:rsid w:val="0036765F"/>
    <w:rsid w:val="00374746"/>
    <w:rsid w:val="00375258"/>
    <w:rsid w:val="00380D80"/>
    <w:rsid w:val="003956A2"/>
    <w:rsid w:val="003B0948"/>
    <w:rsid w:val="003B5FF3"/>
    <w:rsid w:val="003C7BC5"/>
    <w:rsid w:val="003F0F86"/>
    <w:rsid w:val="00406272"/>
    <w:rsid w:val="00412D03"/>
    <w:rsid w:val="00414E6A"/>
    <w:rsid w:val="00426B92"/>
    <w:rsid w:val="00431363"/>
    <w:rsid w:val="00434A43"/>
    <w:rsid w:val="00456CCB"/>
    <w:rsid w:val="0047426C"/>
    <w:rsid w:val="004769B5"/>
    <w:rsid w:val="00476DCB"/>
    <w:rsid w:val="00477E74"/>
    <w:rsid w:val="00482CBA"/>
    <w:rsid w:val="004A011E"/>
    <w:rsid w:val="004A1D38"/>
    <w:rsid w:val="004B244B"/>
    <w:rsid w:val="004B6204"/>
    <w:rsid w:val="004B73B7"/>
    <w:rsid w:val="004C57F0"/>
    <w:rsid w:val="004D3A60"/>
    <w:rsid w:val="004F18F1"/>
    <w:rsid w:val="004F4F7C"/>
    <w:rsid w:val="00504E7E"/>
    <w:rsid w:val="00512C87"/>
    <w:rsid w:val="00531932"/>
    <w:rsid w:val="00537E5B"/>
    <w:rsid w:val="00547FFA"/>
    <w:rsid w:val="00553BC0"/>
    <w:rsid w:val="00566B7B"/>
    <w:rsid w:val="00566FE2"/>
    <w:rsid w:val="00583B5E"/>
    <w:rsid w:val="005A11E5"/>
    <w:rsid w:val="005B038F"/>
    <w:rsid w:val="005B6BF2"/>
    <w:rsid w:val="005C6585"/>
    <w:rsid w:val="005F5D8A"/>
    <w:rsid w:val="0061257F"/>
    <w:rsid w:val="0061301A"/>
    <w:rsid w:val="00627CB0"/>
    <w:rsid w:val="00632B76"/>
    <w:rsid w:val="00640260"/>
    <w:rsid w:val="006433E6"/>
    <w:rsid w:val="0065284C"/>
    <w:rsid w:val="006542BE"/>
    <w:rsid w:val="00657C8C"/>
    <w:rsid w:val="00657F0D"/>
    <w:rsid w:val="00660270"/>
    <w:rsid w:val="006641BA"/>
    <w:rsid w:val="00681058"/>
    <w:rsid w:val="0068536F"/>
    <w:rsid w:val="006A0490"/>
    <w:rsid w:val="006A5439"/>
    <w:rsid w:val="006A62A7"/>
    <w:rsid w:val="006B5604"/>
    <w:rsid w:val="006B5E4E"/>
    <w:rsid w:val="006C3B58"/>
    <w:rsid w:val="006C436B"/>
    <w:rsid w:val="006E2751"/>
    <w:rsid w:val="006E319B"/>
    <w:rsid w:val="006F2306"/>
    <w:rsid w:val="006F2E0B"/>
    <w:rsid w:val="006F3A33"/>
    <w:rsid w:val="007048AD"/>
    <w:rsid w:val="00706777"/>
    <w:rsid w:val="00713415"/>
    <w:rsid w:val="00730CD3"/>
    <w:rsid w:val="00737A54"/>
    <w:rsid w:val="00746A44"/>
    <w:rsid w:val="007530E2"/>
    <w:rsid w:val="00754D99"/>
    <w:rsid w:val="00756A31"/>
    <w:rsid w:val="0076071C"/>
    <w:rsid w:val="007633BE"/>
    <w:rsid w:val="00763C66"/>
    <w:rsid w:val="00763C7D"/>
    <w:rsid w:val="007655F8"/>
    <w:rsid w:val="00775409"/>
    <w:rsid w:val="00777336"/>
    <w:rsid w:val="0078074D"/>
    <w:rsid w:val="00794297"/>
    <w:rsid w:val="007B0241"/>
    <w:rsid w:val="007B2D9A"/>
    <w:rsid w:val="007B34EA"/>
    <w:rsid w:val="007C436C"/>
    <w:rsid w:val="007E49FD"/>
    <w:rsid w:val="007F3256"/>
    <w:rsid w:val="007F3838"/>
    <w:rsid w:val="007F3D93"/>
    <w:rsid w:val="008155E4"/>
    <w:rsid w:val="00816CBF"/>
    <w:rsid w:val="00830740"/>
    <w:rsid w:val="00830AE8"/>
    <w:rsid w:val="0086612B"/>
    <w:rsid w:val="0087252F"/>
    <w:rsid w:val="00885B50"/>
    <w:rsid w:val="0089797E"/>
    <w:rsid w:val="008A486B"/>
    <w:rsid w:val="008A6918"/>
    <w:rsid w:val="008B4B0B"/>
    <w:rsid w:val="008C26D9"/>
    <w:rsid w:val="008C3DCA"/>
    <w:rsid w:val="008C7436"/>
    <w:rsid w:val="008D11E2"/>
    <w:rsid w:val="008D3501"/>
    <w:rsid w:val="008D40CF"/>
    <w:rsid w:val="008F53A0"/>
    <w:rsid w:val="00905A16"/>
    <w:rsid w:val="009062CB"/>
    <w:rsid w:val="00913D7E"/>
    <w:rsid w:val="00922BA6"/>
    <w:rsid w:val="00923470"/>
    <w:rsid w:val="009255B8"/>
    <w:rsid w:val="00927B3E"/>
    <w:rsid w:val="00945772"/>
    <w:rsid w:val="009521FB"/>
    <w:rsid w:val="00955FE7"/>
    <w:rsid w:val="00980576"/>
    <w:rsid w:val="009A01B1"/>
    <w:rsid w:val="009B4F6D"/>
    <w:rsid w:val="009C3DAC"/>
    <w:rsid w:val="009E13E1"/>
    <w:rsid w:val="009E36FB"/>
    <w:rsid w:val="009E640B"/>
    <w:rsid w:val="009F44D4"/>
    <w:rsid w:val="00A03831"/>
    <w:rsid w:val="00A05266"/>
    <w:rsid w:val="00A157AA"/>
    <w:rsid w:val="00A25273"/>
    <w:rsid w:val="00A369F8"/>
    <w:rsid w:val="00A50679"/>
    <w:rsid w:val="00A6543D"/>
    <w:rsid w:val="00A67C57"/>
    <w:rsid w:val="00AA252B"/>
    <w:rsid w:val="00AA64C2"/>
    <w:rsid w:val="00AB0472"/>
    <w:rsid w:val="00AB5318"/>
    <w:rsid w:val="00AC4205"/>
    <w:rsid w:val="00AC6A3E"/>
    <w:rsid w:val="00AD354C"/>
    <w:rsid w:val="00AE404F"/>
    <w:rsid w:val="00AE45A5"/>
    <w:rsid w:val="00AF2AEB"/>
    <w:rsid w:val="00AF3443"/>
    <w:rsid w:val="00AF7897"/>
    <w:rsid w:val="00B108EC"/>
    <w:rsid w:val="00B14882"/>
    <w:rsid w:val="00B176BF"/>
    <w:rsid w:val="00B2151F"/>
    <w:rsid w:val="00B2668B"/>
    <w:rsid w:val="00B35CA8"/>
    <w:rsid w:val="00B36C46"/>
    <w:rsid w:val="00B50F4B"/>
    <w:rsid w:val="00B55185"/>
    <w:rsid w:val="00B5663C"/>
    <w:rsid w:val="00B63158"/>
    <w:rsid w:val="00B63F04"/>
    <w:rsid w:val="00B71E14"/>
    <w:rsid w:val="00B7303C"/>
    <w:rsid w:val="00B747F0"/>
    <w:rsid w:val="00B76CC6"/>
    <w:rsid w:val="00B77A04"/>
    <w:rsid w:val="00B8728A"/>
    <w:rsid w:val="00B901D6"/>
    <w:rsid w:val="00B9673E"/>
    <w:rsid w:val="00BA0097"/>
    <w:rsid w:val="00BB05FA"/>
    <w:rsid w:val="00BB4B20"/>
    <w:rsid w:val="00BB6665"/>
    <w:rsid w:val="00BD0771"/>
    <w:rsid w:val="00BE2289"/>
    <w:rsid w:val="00BE7B0A"/>
    <w:rsid w:val="00BF67AE"/>
    <w:rsid w:val="00BF688D"/>
    <w:rsid w:val="00BF7324"/>
    <w:rsid w:val="00BF7FE4"/>
    <w:rsid w:val="00C02FD6"/>
    <w:rsid w:val="00C0488A"/>
    <w:rsid w:val="00C0636F"/>
    <w:rsid w:val="00C06792"/>
    <w:rsid w:val="00C223D7"/>
    <w:rsid w:val="00C35ECE"/>
    <w:rsid w:val="00C43415"/>
    <w:rsid w:val="00C43D46"/>
    <w:rsid w:val="00C45994"/>
    <w:rsid w:val="00C51D9A"/>
    <w:rsid w:val="00C579D4"/>
    <w:rsid w:val="00C635A1"/>
    <w:rsid w:val="00C67CBB"/>
    <w:rsid w:val="00C71F3F"/>
    <w:rsid w:val="00C77EB8"/>
    <w:rsid w:val="00C80E83"/>
    <w:rsid w:val="00C96E01"/>
    <w:rsid w:val="00CA5F90"/>
    <w:rsid w:val="00CB2BF6"/>
    <w:rsid w:val="00CC44C1"/>
    <w:rsid w:val="00CD0435"/>
    <w:rsid w:val="00CD2848"/>
    <w:rsid w:val="00CD4340"/>
    <w:rsid w:val="00CE1EE3"/>
    <w:rsid w:val="00CF0C75"/>
    <w:rsid w:val="00D01201"/>
    <w:rsid w:val="00D04985"/>
    <w:rsid w:val="00D06D6A"/>
    <w:rsid w:val="00D1287B"/>
    <w:rsid w:val="00D14064"/>
    <w:rsid w:val="00D2415E"/>
    <w:rsid w:val="00D25954"/>
    <w:rsid w:val="00D2609D"/>
    <w:rsid w:val="00D27E10"/>
    <w:rsid w:val="00D353DA"/>
    <w:rsid w:val="00D45A48"/>
    <w:rsid w:val="00D461CF"/>
    <w:rsid w:val="00D6576D"/>
    <w:rsid w:val="00D75BBB"/>
    <w:rsid w:val="00D83C75"/>
    <w:rsid w:val="00D915D6"/>
    <w:rsid w:val="00DA1339"/>
    <w:rsid w:val="00DA3AD2"/>
    <w:rsid w:val="00DB1A6F"/>
    <w:rsid w:val="00DB46A3"/>
    <w:rsid w:val="00DC2701"/>
    <w:rsid w:val="00DC2CB1"/>
    <w:rsid w:val="00DC60DA"/>
    <w:rsid w:val="00DC7533"/>
    <w:rsid w:val="00DD2D8B"/>
    <w:rsid w:val="00DD7168"/>
    <w:rsid w:val="00DF04D8"/>
    <w:rsid w:val="00E11BDC"/>
    <w:rsid w:val="00E128BA"/>
    <w:rsid w:val="00E36458"/>
    <w:rsid w:val="00E600D8"/>
    <w:rsid w:val="00E7549B"/>
    <w:rsid w:val="00E94EBC"/>
    <w:rsid w:val="00EA38E7"/>
    <w:rsid w:val="00EC0744"/>
    <w:rsid w:val="00EC15CE"/>
    <w:rsid w:val="00EC5E76"/>
    <w:rsid w:val="00ED20E3"/>
    <w:rsid w:val="00ED3436"/>
    <w:rsid w:val="00EE0CF1"/>
    <w:rsid w:val="00EF1EF9"/>
    <w:rsid w:val="00EF7963"/>
    <w:rsid w:val="00F07FCE"/>
    <w:rsid w:val="00F110F2"/>
    <w:rsid w:val="00F13F8E"/>
    <w:rsid w:val="00F14969"/>
    <w:rsid w:val="00F22494"/>
    <w:rsid w:val="00F22B35"/>
    <w:rsid w:val="00F253D1"/>
    <w:rsid w:val="00F25AB6"/>
    <w:rsid w:val="00F26877"/>
    <w:rsid w:val="00F46532"/>
    <w:rsid w:val="00F6047D"/>
    <w:rsid w:val="00F6350C"/>
    <w:rsid w:val="00F64295"/>
    <w:rsid w:val="00F72DB9"/>
    <w:rsid w:val="00F77353"/>
    <w:rsid w:val="00F83914"/>
    <w:rsid w:val="00F87C52"/>
    <w:rsid w:val="00FA6891"/>
    <w:rsid w:val="00FB6909"/>
    <w:rsid w:val="00FC0D7B"/>
    <w:rsid w:val="00FC7087"/>
    <w:rsid w:val="00FD18AF"/>
    <w:rsid w:val="00FD3A27"/>
    <w:rsid w:val="00FD7385"/>
    <w:rsid w:val="00FE0865"/>
    <w:rsid w:val="00FE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07f963"/>
    </o:shapedefaults>
    <o:shapelayout v:ext="edit">
      <o:idmap v:ext="edit" data="1"/>
    </o:shapelayout>
  </w:shapeDefaults>
  <w:decimalSymbol w:val="."/>
  <w:listSeparator w:val=","/>
  <w14:docId w14:val="4ADADFD3"/>
  <w15:docId w15:val="{BCD32B21-BAAA-4FEF-A19F-83F695952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3415"/>
    <w:rPr>
      <w:lang w:eastAsia="en-US"/>
    </w:rPr>
  </w:style>
  <w:style w:type="paragraph" w:styleId="Heading1">
    <w:name w:val="heading 1"/>
    <w:basedOn w:val="Normal"/>
    <w:next w:val="Normal"/>
    <w:qFormat/>
    <w:rsid w:val="00713415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713415"/>
    <w:pPr>
      <w:keepNext/>
      <w:outlineLvl w:val="1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13415"/>
    <w:pPr>
      <w:overflowPunct w:val="0"/>
      <w:autoSpaceDE w:val="0"/>
      <w:autoSpaceDN w:val="0"/>
      <w:adjustRightInd w:val="0"/>
      <w:spacing w:before="1800" w:after="240"/>
      <w:jc w:val="center"/>
      <w:textAlignment w:val="baseline"/>
    </w:pPr>
    <w:rPr>
      <w:rFonts w:ascii="Arial" w:hAnsi="Arial"/>
      <w:b/>
      <w:spacing w:val="32"/>
      <w:sz w:val="40"/>
    </w:rPr>
  </w:style>
  <w:style w:type="paragraph" w:styleId="Caption">
    <w:name w:val="caption"/>
    <w:basedOn w:val="Normal"/>
    <w:next w:val="Normal"/>
    <w:qFormat/>
    <w:rsid w:val="00713415"/>
    <w:pPr>
      <w:jc w:val="center"/>
    </w:pPr>
    <w:rPr>
      <w:color w:val="008000"/>
      <w:sz w:val="56"/>
    </w:rPr>
  </w:style>
  <w:style w:type="paragraph" w:styleId="BodyText">
    <w:name w:val="Body Text"/>
    <w:basedOn w:val="Normal"/>
    <w:rsid w:val="00713415"/>
    <w:rPr>
      <w:rFonts w:ascii="Arial" w:hAnsi="Arial"/>
      <w:b/>
      <w:bCs/>
      <w:sz w:val="28"/>
    </w:rPr>
  </w:style>
  <w:style w:type="paragraph" w:styleId="Header">
    <w:name w:val="header"/>
    <w:basedOn w:val="Normal"/>
    <w:rsid w:val="007F38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F383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F3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5604"/>
  </w:style>
  <w:style w:type="paragraph" w:styleId="BalloonText">
    <w:name w:val="Balloon Text"/>
    <w:basedOn w:val="Normal"/>
    <w:link w:val="BalloonTextChar"/>
    <w:rsid w:val="00DB46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46A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923470"/>
    <w:pPr>
      <w:ind w:left="720"/>
      <w:contextualSpacing/>
    </w:pPr>
  </w:style>
  <w:style w:type="paragraph" w:customStyle="1" w:styleId="heading10">
    <w:name w:val="heading1"/>
    <w:basedOn w:val="Normal"/>
    <w:rsid w:val="002E64DD"/>
    <w:pPr>
      <w:widowControl w:val="0"/>
      <w:jc w:val="left"/>
    </w:pPr>
    <w:rPr>
      <w:rFonts w:ascii="Lucida Bright" w:hAnsi="Lucida Bright"/>
      <w:b/>
      <w:sz w:val="22"/>
    </w:rPr>
  </w:style>
  <w:style w:type="paragraph" w:customStyle="1" w:styleId="AgencyStdParagraph">
    <w:name w:val="Agency Std Paragraph"/>
    <w:autoRedefine/>
    <w:rsid w:val="00913D7E"/>
    <w:rPr>
      <w:b/>
      <w:bCs/>
      <w:sz w:val="24"/>
      <w:szCs w:val="22"/>
      <w:lang w:eastAsia="zh-CN"/>
    </w:rPr>
  </w:style>
  <w:style w:type="paragraph" w:customStyle="1" w:styleId="TableText">
    <w:name w:val="Table Text"/>
    <w:basedOn w:val="Normal"/>
    <w:rsid w:val="00583B5E"/>
    <w:pPr>
      <w:jc w:val="center"/>
    </w:pPr>
    <w:rPr>
      <w:rFonts w:ascii="Arial" w:hAnsi="Arial"/>
      <w:sz w:val="24"/>
      <w:lang w:eastAsia="en-GB"/>
    </w:rPr>
  </w:style>
  <w:style w:type="character" w:styleId="Hyperlink">
    <w:name w:val="Hyperlink"/>
    <w:basedOn w:val="DefaultParagraphFont"/>
    <w:rsid w:val="002A70EB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1749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7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D14B6-CF00-419A-8E65-0692EAF8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AFD2E70A.dotm</Template>
  <TotalTime>1</TotalTime>
  <Pages>3</Pages>
  <Words>417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Communicatio &amp; Responsiblility form</vt:lpstr>
    </vt:vector>
  </TitlesOfParts>
  <Company>Ground Work Wales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 &amp; Responsiblility form</dc:title>
  <dc:creator>Georgina Taubman</dc:creator>
  <cp:lastModifiedBy>Emma Riches</cp:lastModifiedBy>
  <cp:revision>2</cp:revision>
  <cp:lastPrinted>2014-12-10T09:33:00Z</cp:lastPrinted>
  <dcterms:created xsi:type="dcterms:W3CDTF">2019-11-26T12:58:00Z</dcterms:created>
  <dcterms:modified xsi:type="dcterms:W3CDTF">2019-11-26T12:58:00Z</dcterms:modified>
</cp:coreProperties>
</file>