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6FD" w:rsidRPr="004E7B5E" w:rsidRDefault="00DC500B" w:rsidP="00F34381">
      <w:pPr>
        <w:tabs>
          <w:tab w:val="left" w:pos="567"/>
        </w:tabs>
        <w:spacing w:after="0" w:line="20" w:lineRule="exact"/>
        <w:rPr>
          <w:sz w:val="20"/>
          <w:szCs w:val="20"/>
        </w:rPr>
        <w:sectPr w:rsidR="00FF66FD" w:rsidRPr="004E7B5E" w:rsidSect="00EB1F4D">
          <w:footerReference w:type="default" r:id="rId8"/>
          <w:pgSz w:w="11906" w:h="16838" w:code="9"/>
          <w:pgMar w:top="1191" w:right="1361" w:bottom="1191" w:left="1361" w:header="709" w:footer="709" w:gutter="0"/>
          <w:cols w:space="708"/>
          <w:docGrid w:linePitch="360"/>
        </w:sect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6735" behindDoc="1" locked="0" layoutInCell="1" allowOverlap="1">
                <wp:simplePos x="0" y="0"/>
                <wp:positionH relativeFrom="column">
                  <wp:posOffset>4412615</wp:posOffset>
                </wp:positionH>
                <wp:positionV relativeFrom="paragraph">
                  <wp:posOffset>1834515</wp:posOffset>
                </wp:positionV>
                <wp:extent cx="2308860" cy="3968750"/>
                <wp:effectExtent l="0" t="0" r="1524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8860" cy="3968750"/>
                          <a:chOff x="0" y="0"/>
                          <a:chExt cx="2308860" cy="3968750"/>
                        </a:xfrm>
                      </wpg:grpSpPr>
                      <wps:wsp>
                        <wps:cNvPr id="4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08860" cy="396875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D8D8D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0" y="1285875"/>
                            <a:ext cx="1735455" cy="1400175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4D2EEC" id="Group 3" o:spid="_x0000_s1026" style="position:absolute;margin-left:347.45pt;margin-top:144.45pt;width:181.8pt;height:312.5pt;z-index:-251679745" coordsize="23088,3968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">
                <v:rect id="Rectangle 195" o:spid="_x0000_s1027" style="position:absolute;width:23088;height:39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36i8IA&#10;AADaAAAADwAAAGRycy9kb3ducmV2LnhtbESPT2sCMRTE70K/Q3iF3jRRpMjWKLYg9WAPXe39sXn7&#10;Rzcva5Jq+u2bQsHjMDO/YZbrZHtxJR86xxqmEwWCuHKm40bD8bAdL0CEiGywd0wafijAevUwWmJh&#10;3I0/6VrGRmQIhwI1tDEOhZShaslimLiBOHu18xZjlr6RxuMtw20vZ0o9S4sd54UWB3prqTqX31ZD&#10;qsv3y+vHfthvVO23B/V1KtNU66fHtHkBESnFe/i/vTMa5vB3Jd8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XfqLwgAAANoAAAAPAAAAAAAAAAAAAAAAAJgCAABkcnMvZG93&#10;bnJldi54bWxQSwUGAAAAAAQABAD1AAAAhwMAAAAA&#10;" fillcolor="#d8d8d8" strokecolor="#d8d8d8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2857;top:12858;width:17355;height:14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mY3PBAAAA2gAAAA8AAABkcnMvZG93bnJldi54bWxEj0GLwjAUhO8L/ofwBG9rqugi1SgiCCsI&#10;slbw+mhem2rzUppsrf/eCAt7HGbmG2a16W0tOmp95VjBZJyAIM6drrhUcMn2nwsQPiBrrB2Tgid5&#10;2KwHHytMtXvwD3XnUIoIYZ+iAhNCk0rpc0MW/dg1xNErXGsxRNmWUrf4iHBby2mSfEmLFccFgw3t&#10;DOX3869V0JtTMcPjLbsf9DzPdsfuwtdCqdGw3y5BBOrDf/iv/a0VTOF9Jd4AuX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mY3PBAAAA2gAAAA8AAAAAAAAAAAAAAAAAnwIA&#10;AGRycy9kb3ducmV2LnhtbFBLBQYAAAAABAAEAPcAAACNAwAAAAA=&#10;" filled="t" fillcolor="#d8d8d8">
                  <v:imagedata r:id="rId10" o:title=""/>
                  <v:path arrowok="t"/>
                </v:shape>
              </v:group>
            </w:pict>
          </mc:Fallback>
        </mc:AlternateContent>
      </w:r>
      <w:r w:rsidR="005D10AA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53A78307" wp14:editId="5C5A792F">
                <wp:simplePos x="0" y="0"/>
                <wp:positionH relativeFrom="column">
                  <wp:posOffset>-892810</wp:posOffset>
                </wp:positionH>
                <wp:positionV relativeFrom="paragraph">
                  <wp:posOffset>-803910</wp:posOffset>
                </wp:positionV>
                <wp:extent cx="7634605" cy="11078210"/>
                <wp:effectExtent l="0" t="0" r="23495" b="27940"/>
                <wp:wrapNone/>
                <wp:docPr id="16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4605" cy="11078210"/>
                          <a:chOff x="-42" y="-75"/>
                          <a:chExt cx="12023" cy="17446"/>
                        </a:xfrm>
                      </wpg:grpSpPr>
                      <pic:pic xmlns:pic="http://schemas.openxmlformats.org/drawingml/2006/picture">
                        <pic:nvPicPr>
                          <pic:cNvPr id="21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81"/>
                            <a:ext cx="8325" cy="6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4" y="11040"/>
                            <a:ext cx="11907" cy="6331"/>
                          </a:xfrm>
                          <a:prstGeom prst="rect">
                            <a:avLst/>
                          </a:prstGeom>
                          <a:solidFill>
                            <a:srgbClr val="B82233"/>
                          </a:solidFill>
                          <a:ln w="9525">
                            <a:solidFill>
                              <a:srgbClr val="B8223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6366D" w:rsidRDefault="00F6366D" w:rsidP="009B3DED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</w:pPr>
                            </w:p>
                            <w:p w:rsidR="00F6366D" w:rsidRDefault="00F6366D" w:rsidP="009B3DED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8"/>
                                  <w:szCs w:val="48"/>
                                </w:rPr>
                                <w:t>CONSULTATION VERSION: OCTOBER 2014</w:t>
                              </w:r>
                            </w:p>
                            <w:p w:rsidR="00F6366D" w:rsidRPr="009B3DED" w:rsidRDefault="00F6366D" w:rsidP="009B3DED">
                              <w:pPr>
                                <w:spacing w:before="240"/>
                                <w:jc w:val="center"/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 w:rsidRPr="009B3DED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a</w:t>
                              </w:r>
                              <w:proofErr w:type="gramEnd"/>
                              <w:r w:rsidRPr="009B3DED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 guide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>to assist</w:t>
                              </w:r>
                              <w:r w:rsidRPr="009B3DED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 w:rsidRPr="009B3DED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br/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t xml:space="preserve">staff planning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br/>
                                <w:t xml:space="preserve">general day trips &amp; visits </w:t>
                              </w:r>
                              <w:r w:rsidRPr="009B3DED">
                                <w:rPr>
                                  <w:rFonts w:ascii="Arial" w:hAnsi="Arial" w:cs="Arial"/>
                                  <w:color w:val="FFFFFF"/>
                                  <w:sz w:val="40"/>
                                  <w:szCs w:val="40"/>
                                </w:rPr>
                                <w:br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-42" y="-75"/>
                            <a:ext cx="12023" cy="4335"/>
                          </a:xfrm>
                          <a:prstGeom prst="rect">
                            <a:avLst/>
                          </a:prstGeom>
                          <a:solidFill>
                            <a:srgbClr val="A50021"/>
                          </a:solidFill>
                          <a:ln w="9525">
                            <a:solidFill>
                              <a:srgbClr val="B82233"/>
                            </a:solidFill>
                            <a:miter lim="800000"/>
                            <a:headEnd/>
                            <a:tailEnd/>
                          </a:ln>
                          <a:extLst/>
                        </wps:spPr>
                        <wps:txbx>
                          <w:txbxContent>
                            <w:p w:rsidR="00F6366D" w:rsidRDefault="00F6366D" w:rsidP="009B3DED">
                              <w:pPr>
                                <w:spacing w:before="120" w:after="0"/>
                                <w:jc w:val="center"/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72"/>
                                  <w:szCs w:val="72"/>
                                </w:rPr>
                              </w:pPr>
                            </w:p>
                            <w:p w:rsidR="00F6366D" w:rsidRDefault="00F6366D" w:rsidP="009B3DED">
                              <w:pPr>
                                <w:spacing w:before="120" w:after="0"/>
                                <w:jc w:val="center"/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56"/>
                                  <w:szCs w:val="56"/>
                                </w:rPr>
                                <w:t xml:space="preserve"> Fieldwork Handbook:</w:t>
                              </w:r>
                            </w:p>
                            <w:p w:rsidR="00F6366D" w:rsidRPr="005877EB" w:rsidRDefault="00F6366D" w:rsidP="009B3DED">
                              <w:pPr>
                                <w:spacing w:before="120" w:after="0"/>
                                <w:jc w:val="center"/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52"/>
                                  <w:szCs w:val="52"/>
                                </w:rPr>
                                <w:t>‘General Day Trips &amp; Visits</w:t>
                              </w:r>
                              <w:r w:rsidRPr="005877EB">
                                <w:rPr>
                                  <w:rFonts w:ascii="Arial Rounded MT Bold" w:eastAsia="Times New Roman" w:hAnsi="Arial Rounded MT Bold"/>
                                  <w:color w:val="F2F2F2"/>
                                  <w:sz w:val="52"/>
                                  <w:szCs w:val="52"/>
                                </w:rPr>
                                <w:t>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78307" id="Group 428" o:spid="_x0000_s1026" style="position:absolute;margin-left:-70.3pt;margin-top:-63.3pt;width:601.15pt;height:872.3pt;z-index:-251677696" coordorigin="-42,-75" coordsize="12023,17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7" o:spid="_x0000_s1027" type="#_x0000_t75" style="position:absolute;top:4081;width:8325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" o:spid="_x0000_s1028" type="#_x0000_t202" style="position:absolute;left:54;top:11040;width:11907;height:6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" fillcolor="#b82233" strokecolor="#b82233">
                  <v:textbox>
                    <w:txbxContent>
                      <w:p w:rsidR="00F6366D" w:rsidRDefault="00F6366D" w:rsidP="009B3DED">
                        <w:pPr>
                          <w:jc w:val="center"/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</w:p>
                      <w:p w:rsidR="00F6366D" w:rsidRDefault="00F6366D" w:rsidP="009B3DED">
                        <w:pPr>
                          <w:jc w:val="center"/>
                          <w:rPr>
                            <w:rFonts w:ascii="Arial" w:hAnsi="Arial" w:cs="Arial"/>
                            <w:sz w:val="48"/>
                            <w:szCs w:val="48"/>
                          </w:rPr>
                        </w:pPr>
                        <w:r>
                          <w:rPr>
                            <w:rFonts w:ascii="Arial" w:hAnsi="Arial" w:cs="Arial"/>
                            <w:sz w:val="48"/>
                            <w:szCs w:val="48"/>
                          </w:rPr>
                          <w:t>CONSULTATION VERSION: OCTOBER 2014</w:t>
                        </w:r>
                      </w:p>
                      <w:p w:rsidR="00F6366D" w:rsidRPr="009B3DED" w:rsidRDefault="00F6366D" w:rsidP="009B3DED">
                        <w:pPr>
                          <w:spacing w:before="240"/>
                          <w:jc w:val="center"/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</w:pPr>
                        <w:proofErr w:type="gramStart"/>
                        <w:r w:rsidRPr="009B3DED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a</w:t>
                        </w:r>
                        <w:proofErr w:type="gramEnd"/>
                        <w:r w:rsidRPr="009B3DED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 guide 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>to assist</w:t>
                        </w:r>
                        <w:r w:rsidRPr="009B3DED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 </w:t>
                        </w:r>
                        <w:r w:rsidRPr="009B3DED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br/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t xml:space="preserve">staff planning </w:t>
                        </w:r>
                        <w:r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br/>
                          <w:t xml:space="preserve">general day trips &amp; visits </w:t>
                        </w:r>
                        <w:r w:rsidRPr="009B3DED">
                          <w:rPr>
                            <w:rFonts w:ascii="Arial" w:hAnsi="Arial" w:cs="Arial"/>
                            <w:color w:val="FFFFFF"/>
                            <w:sz w:val="40"/>
                            <w:szCs w:val="40"/>
                          </w:rPr>
                          <w:br/>
                        </w:r>
                      </w:p>
                    </w:txbxContent>
                  </v:textbox>
                </v:shape>
                <v:shape id="Text Box 77" o:spid="_x0000_s1029" type="#_x0000_t202" style="position:absolute;left:-42;top:-75;width:12023;height:4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" fillcolor="#a50021" strokecolor="#b82233">
                  <v:textbox>
                    <w:txbxContent>
                      <w:p w:rsidR="00F6366D" w:rsidRDefault="00F6366D" w:rsidP="009B3DED">
                        <w:pPr>
                          <w:spacing w:before="120" w:after="0"/>
                          <w:jc w:val="center"/>
                          <w:rPr>
                            <w:rFonts w:ascii="Arial Rounded MT Bold" w:eastAsia="Times New Roman" w:hAnsi="Arial Rounded MT Bold"/>
                            <w:color w:val="F2F2F2"/>
                            <w:sz w:val="72"/>
                            <w:szCs w:val="72"/>
                          </w:rPr>
                        </w:pPr>
                      </w:p>
                      <w:p w:rsidR="00F6366D" w:rsidRDefault="00F6366D" w:rsidP="009B3DED">
                        <w:pPr>
                          <w:spacing w:before="120" w:after="0"/>
                          <w:jc w:val="center"/>
                          <w:rPr>
                            <w:rFonts w:ascii="Arial Rounded MT Bold" w:eastAsia="Times New Roman" w:hAnsi="Arial Rounded MT Bold"/>
                            <w:color w:val="F2F2F2"/>
                            <w:sz w:val="56"/>
                            <w:szCs w:val="56"/>
                          </w:rPr>
                        </w:pPr>
                        <w:r>
                          <w:rPr>
                            <w:rFonts w:ascii="Arial Rounded MT Bold" w:eastAsia="Times New Roman" w:hAnsi="Arial Rounded MT Bold"/>
                            <w:color w:val="F2F2F2"/>
                            <w:sz w:val="56"/>
                            <w:szCs w:val="56"/>
                          </w:rPr>
                          <w:t xml:space="preserve"> Fieldwork Handbook:</w:t>
                        </w:r>
                      </w:p>
                      <w:p w:rsidR="00F6366D" w:rsidRPr="005877EB" w:rsidRDefault="00F6366D" w:rsidP="009B3DED">
                        <w:pPr>
                          <w:spacing w:before="120" w:after="0"/>
                          <w:jc w:val="center"/>
                          <w:rPr>
                            <w:rFonts w:ascii="Arial Rounded MT Bold" w:eastAsia="Times New Roman" w:hAnsi="Arial Rounded MT Bold"/>
                            <w:color w:val="F2F2F2"/>
                            <w:sz w:val="52"/>
                            <w:szCs w:val="52"/>
                          </w:rPr>
                        </w:pPr>
                        <w:r>
                          <w:rPr>
                            <w:rFonts w:ascii="Arial Rounded MT Bold" w:eastAsia="Times New Roman" w:hAnsi="Arial Rounded MT Bold"/>
                            <w:color w:val="F2F2F2"/>
                            <w:sz w:val="52"/>
                            <w:szCs w:val="52"/>
                          </w:rPr>
                          <w:t>‘General Day Trips &amp; Visits</w:t>
                        </w:r>
                        <w:r w:rsidRPr="005877EB">
                          <w:rPr>
                            <w:rFonts w:ascii="Arial Rounded MT Bold" w:eastAsia="Times New Roman" w:hAnsi="Arial Rounded MT Bold"/>
                            <w:color w:val="F2F2F2"/>
                            <w:sz w:val="52"/>
                            <w:szCs w:val="52"/>
                          </w:rPr>
                          <w:t>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47B2A" w:rsidRPr="004E7B5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3792449" wp14:editId="7971B7FE">
                <wp:simplePos x="0" y="0"/>
                <wp:positionH relativeFrom="column">
                  <wp:posOffset>-864235</wp:posOffset>
                </wp:positionH>
                <wp:positionV relativeFrom="paragraph">
                  <wp:posOffset>5720716</wp:posOffset>
                </wp:positionV>
                <wp:extent cx="7560945" cy="4489450"/>
                <wp:effectExtent l="0" t="0" r="20955" b="25400"/>
                <wp:wrapNone/>
                <wp:docPr id="1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0945" cy="4489450"/>
                        </a:xfrm>
                        <a:prstGeom prst="rect">
                          <a:avLst/>
                        </a:prstGeom>
                        <a:solidFill>
                          <a:srgbClr val="A50021"/>
                        </a:solidFill>
                        <a:ln w="9525">
                          <a:solidFill>
                            <a:srgbClr val="B822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6D" w:rsidRDefault="00F6366D" w:rsidP="009B3DE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:rsidR="00F6366D" w:rsidRDefault="00F6366D" w:rsidP="009B3DED">
                            <w:pPr>
                              <w:jc w:val="center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</w:p>
                          <w:p w:rsidR="00F6366D" w:rsidRPr="00B40C3C" w:rsidRDefault="00F6366D" w:rsidP="004E7B5E">
                            <w:pPr>
                              <w:ind w:right="113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A guide for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staff</w:t>
                            </w: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on what to consider when planning </w:t>
                            </w: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>general day trips and v</w:t>
                            </w: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isits </w:t>
                            </w:r>
                            <w:r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br/>
                            </w:r>
                            <w:r w:rsidRPr="00B40C3C">
                              <w:rPr>
                                <w:rFonts w:ascii="Arial" w:hAnsi="Arial" w:cs="Arial"/>
                                <w:color w:val="FFFFFF"/>
                                <w:sz w:val="32"/>
                                <w:szCs w:val="32"/>
                              </w:rPr>
                              <w:t xml:space="preserve">away from the University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92449" id="Text Box 78" o:spid="_x0000_s1030" type="#_x0000_t202" style="position:absolute;margin-left:-68.05pt;margin-top:450.45pt;width:595.35pt;height:353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" fillcolor="#a50021" strokecolor="#b82233">
                <v:textbox>
                  <w:txbxContent>
                    <w:p w:rsidR="00F6366D" w:rsidRDefault="00F6366D" w:rsidP="009B3DE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:rsidR="00F6366D" w:rsidRDefault="00F6366D" w:rsidP="009B3DED">
                      <w:pPr>
                        <w:jc w:val="center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</w:p>
                    <w:p w:rsidR="00F6366D" w:rsidRPr="00B40C3C" w:rsidRDefault="00F6366D" w:rsidP="004E7B5E">
                      <w:pPr>
                        <w:ind w:right="113"/>
                        <w:jc w:val="center"/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</w:pP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 xml:space="preserve">A guide for </w:t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staff</w:t>
                      </w: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 xml:space="preserve">on what to consider when planning </w:t>
                      </w: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>general day trips and v</w:t>
                      </w: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 xml:space="preserve">isits </w:t>
                      </w:r>
                      <w:r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br/>
                      </w:r>
                      <w:r w:rsidRPr="00B40C3C">
                        <w:rPr>
                          <w:rFonts w:ascii="Arial" w:hAnsi="Arial" w:cs="Arial"/>
                          <w:color w:val="FFFFFF"/>
                          <w:sz w:val="32"/>
                          <w:szCs w:val="32"/>
                        </w:rPr>
                        <w:t xml:space="preserve">away from the University </w:t>
                      </w:r>
                    </w:p>
                  </w:txbxContent>
                </v:textbox>
              </v:shape>
            </w:pict>
          </mc:Fallback>
        </mc:AlternateContent>
      </w:r>
    </w:p>
    <w:p w:rsidR="007463ED" w:rsidRPr="004E7B5E" w:rsidRDefault="007463ED" w:rsidP="00F34381">
      <w:pPr>
        <w:tabs>
          <w:tab w:val="left" w:pos="567"/>
        </w:tabs>
        <w:spacing w:after="0" w:line="20" w:lineRule="exact"/>
        <w:rPr>
          <w:i/>
        </w:rPr>
      </w:pPr>
    </w:p>
    <w:tbl>
      <w:tblPr>
        <w:tblW w:w="9214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214"/>
      </w:tblGrid>
      <w:tr w:rsidR="00BC41CA" w:rsidRPr="004E7B5E" w:rsidTr="00B47B2A">
        <w:trPr>
          <w:trHeight w:val="454"/>
        </w:trPr>
        <w:tc>
          <w:tcPr>
            <w:tcW w:w="9214" w:type="dxa"/>
            <w:vAlign w:val="center"/>
          </w:tcPr>
          <w:p w:rsidR="00BC41CA" w:rsidRPr="004E7B5E" w:rsidRDefault="00826C24" w:rsidP="00B47B2A">
            <w:pPr>
              <w:tabs>
                <w:tab w:val="left" w:pos="567"/>
              </w:tabs>
              <w:spacing w:after="0" w:line="240" w:lineRule="auto"/>
              <w:ind w:left="-108"/>
              <w:rPr>
                <w:rFonts w:ascii="Arial Narrow" w:hAnsi="Arial Narrow"/>
                <w:b/>
                <w:sz w:val="28"/>
                <w:szCs w:val="28"/>
              </w:rPr>
            </w:pPr>
            <w:r w:rsidRPr="004E7B5E">
              <w:rPr>
                <w:rFonts w:ascii="Arial Narrow" w:hAnsi="Arial Narrow"/>
                <w:b/>
                <w:sz w:val="28"/>
                <w:szCs w:val="28"/>
              </w:rPr>
              <w:br w:type="page"/>
            </w:r>
            <w:r w:rsidR="008A4CA4">
              <w:rPr>
                <w:rFonts w:ascii="Arial Narrow" w:hAnsi="Arial Narrow"/>
                <w:b/>
                <w:sz w:val="28"/>
                <w:szCs w:val="28"/>
              </w:rPr>
              <w:t>Purpose</w:t>
            </w:r>
            <w:r w:rsidR="00576F6E">
              <w:rPr>
                <w:rFonts w:ascii="Arial Narrow" w:hAnsi="Arial Narrow"/>
                <w:b/>
                <w:sz w:val="28"/>
                <w:szCs w:val="28"/>
              </w:rPr>
              <w:t xml:space="preserve"> and Background</w:t>
            </w:r>
          </w:p>
        </w:tc>
      </w:tr>
    </w:tbl>
    <w:p w:rsidR="00A73053" w:rsidRDefault="00A73053" w:rsidP="006606A5">
      <w:pPr>
        <w:tabs>
          <w:tab w:val="left" w:pos="284"/>
        </w:tabs>
        <w:spacing w:before="200" w:after="120"/>
        <w:jc w:val="both"/>
      </w:pPr>
      <w:r>
        <w:t xml:space="preserve">This Handbook </w:t>
      </w:r>
      <w:r w:rsidR="00576F6E">
        <w:t>provides guidance to</w:t>
      </w:r>
      <w:r w:rsidR="00565F0E">
        <w:t xml:space="preserve"> </w:t>
      </w:r>
      <w:r w:rsidR="00434759">
        <w:t xml:space="preserve">staff </w:t>
      </w:r>
      <w:r>
        <w:t xml:space="preserve">planning </w:t>
      </w:r>
      <w:r w:rsidR="00576F6E">
        <w:t xml:space="preserve">general, low risk </w:t>
      </w:r>
      <w:r w:rsidR="00595A62">
        <w:t xml:space="preserve">day </w:t>
      </w:r>
      <w:r>
        <w:t>trips</w:t>
      </w:r>
      <w:r w:rsidR="00576F6E">
        <w:t xml:space="preserve"> and visits</w:t>
      </w:r>
      <w:r w:rsidR="0035103F">
        <w:t xml:space="preserve">.  For example, visit to a </w:t>
      </w:r>
      <w:r w:rsidR="00434759">
        <w:t>Museum</w:t>
      </w:r>
      <w:r w:rsidR="0035103F">
        <w:t>, trip to an Adventure Centre</w:t>
      </w:r>
      <w:r w:rsidR="00434759">
        <w:t>.</w:t>
      </w:r>
    </w:p>
    <w:p w:rsidR="008A4CA4" w:rsidRDefault="00A73053" w:rsidP="00A73053">
      <w:pPr>
        <w:tabs>
          <w:tab w:val="left" w:pos="567"/>
        </w:tabs>
        <w:spacing w:after="120"/>
        <w:jc w:val="both"/>
      </w:pPr>
      <w:r>
        <w:t xml:space="preserve">We all carry out such trips </w:t>
      </w:r>
      <w:r w:rsidR="00595A62">
        <w:t xml:space="preserve">outside of work, </w:t>
      </w:r>
      <w:r>
        <w:t xml:space="preserve">so why when planning </w:t>
      </w:r>
      <w:r w:rsidR="00565F0E">
        <w:t xml:space="preserve">a </w:t>
      </w:r>
      <w:r>
        <w:t xml:space="preserve">similar </w:t>
      </w:r>
      <w:r w:rsidR="00565F0E">
        <w:t>activity</w:t>
      </w:r>
      <w:r>
        <w:t xml:space="preserve"> as part of teaching should the ‘risk’ increase</w:t>
      </w:r>
      <w:r w:rsidR="00E9167E">
        <w:t xml:space="preserve">?  </w:t>
      </w:r>
      <w:r w:rsidR="00FB7A3A">
        <w:t>T</w:t>
      </w:r>
      <w:r>
        <w:t xml:space="preserve">he only difference </w:t>
      </w:r>
      <w:r w:rsidR="00FB7A3A">
        <w:t xml:space="preserve">usually is </w:t>
      </w:r>
      <w:r>
        <w:t xml:space="preserve">that </w:t>
      </w:r>
      <w:r w:rsidR="00FB7A3A">
        <w:t>more</w:t>
      </w:r>
      <w:r>
        <w:t xml:space="preserve"> people are involved, making it a bit more difficult to get them </w:t>
      </w:r>
      <w:r w:rsidR="00576F6E">
        <w:t>to the venue and</w:t>
      </w:r>
      <w:r w:rsidR="00E9167E">
        <w:t xml:space="preserve"> ultimately make </w:t>
      </w:r>
      <w:r w:rsidR="00565F0E">
        <w:t>sure</w:t>
      </w:r>
      <w:r w:rsidR="00E9167E">
        <w:t xml:space="preserve"> they all </w:t>
      </w:r>
      <w:r w:rsidR="00FB7A3A">
        <w:t xml:space="preserve">return </w:t>
      </w:r>
      <w:r w:rsidR="00A90A8F">
        <w:t>back to base (</w:t>
      </w:r>
      <w:proofErr w:type="spellStart"/>
      <w:r w:rsidR="00576F6E">
        <w:t>eg</w:t>
      </w:r>
      <w:proofErr w:type="spellEnd"/>
      <w:r w:rsidR="00576F6E">
        <w:t xml:space="preserve"> </w:t>
      </w:r>
      <w:r w:rsidR="00FB7A3A">
        <w:t>Bangor) at the same time, safely</w:t>
      </w:r>
      <w:r>
        <w:t xml:space="preserve">.  </w:t>
      </w:r>
    </w:p>
    <w:p w:rsidR="002574D2" w:rsidRDefault="0035103F" w:rsidP="002574D2">
      <w:pPr>
        <w:tabs>
          <w:tab w:val="left" w:pos="567"/>
        </w:tabs>
        <w:spacing w:after="120"/>
        <w:jc w:val="both"/>
      </w:pPr>
      <w:r>
        <w:t>The information in this</w:t>
      </w:r>
      <w:r w:rsidR="00497672">
        <w:t xml:space="preserve"> Handbook </w:t>
      </w:r>
      <w:r w:rsidR="00576F6E">
        <w:t>should help you me</w:t>
      </w:r>
      <w:r w:rsidR="005636A7">
        <w:t>e</w:t>
      </w:r>
      <w:r w:rsidR="00576F6E">
        <w:t>t</w:t>
      </w:r>
      <w:r w:rsidR="00497672">
        <w:t xml:space="preserve"> the requirements of the </w:t>
      </w:r>
      <w:r w:rsidR="00497672" w:rsidRPr="00E95DFB">
        <w:rPr>
          <w:i/>
        </w:rPr>
        <w:t>University’s Fieldwork Policy Standard</w:t>
      </w:r>
      <w:r w:rsidR="00570320">
        <w:rPr>
          <w:i/>
        </w:rPr>
        <w:t xml:space="preserve"> </w:t>
      </w:r>
      <w:r w:rsidR="00023445">
        <w:rPr>
          <w:i/>
        </w:rPr>
        <w:t>(</w:t>
      </w:r>
      <w:r w:rsidR="00570320">
        <w:t xml:space="preserve">incorporates the key principles of the </w:t>
      </w:r>
      <w:r w:rsidR="00570320" w:rsidRPr="00E95DFB">
        <w:rPr>
          <w:i/>
        </w:rPr>
        <w:t>UCEA Guidance on Health and Safety in Fieldwork</w:t>
      </w:r>
      <w:r w:rsidR="00023445">
        <w:rPr>
          <w:i/>
        </w:rPr>
        <w:t>)</w:t>
      </w:r>
      <w:r w:rsidR="00570320">
        <w:t xml:space="preserve"> </w:t>
      </w:r>
      <w:r>
        <w:t>and should</w:t>
      </w:r>
      <w:r w:rsidR="00A73053">
        <w:t xml:space="preserve"> </w:t>
      </w:r>
      <w:r>
        <w:t xml:space="preserve">highlight that planning </w:t>
      </w:r>
      <w:r w:rsidR="00570320">
        <w:t>such</w:t>
      </w:r>
      <w:r>
        <w:t xml:space="preserve"> trips isn’t complicated</w:t>
      </w:r>
      <w:r w:rsidR="00565F0E">
        <w:t>.</w:t>
      </w:r>
      <w:r w:rsidR="00E95DFB">
        <w:t xml:space="preserve">  </w:t>
      </w:r>
      <w:r w:rsidR="003A582C">
        <w:t xml:space="preserve"> </w:t>
      </w:r>
    </w:p>
    <w:p w:rsidR="00A73053" w:rsidRDefault="00166076" w:rsidP="002574D2">
      <w:pPr>
        <w:tabs>
          <w:tab w:val="left" w:pos="567"/>
        </w:tabs>
        <w:spacing w:after="360"/>
        <w:jc w:val="both"/>
      </w:pPr>
      <w:r>
        <w:t>A</w:t>
      </w:r>
      <w:r w:rsidR="0061746F">
        <w:t>n example</w:t>
      </w:r>
      <w:r>
        <w:t xml:space="preserve"> </w:t>
      </w:r>
      <w:r w:rsidR="00565F0E" w:rsidRPr="003D3E91">
        <w:rPr>
          <w:i/>
        </w:rPr>
        <w:t>Risk Assessment</w:t>
      </w:r>
      <w:r w:rsidR="00565F0E">
        <w:t xml:space="preserve"> and </w:t>
      </w:r>
      <w:r w:rsidR="00E546BA">
        <w:t xml:space="preserve">an example </w:t>
      </w:r>
      <w:r w:rsidR="00565F0E" w:rsidRPr="003D3E91">
        <w:rPr>
          <w:i/>
        </w:rPr>
        <w:t>Trip Registration Form</w:t>
      </w:r>
      <w:r w:rsidR="00565F0E">
        <w:t xml:space="preserve"> are also included</w:t>
      </w:r>
      <w:r w:rsidR="00576F6E">
        <w:t>,</w:t>
      </w:r>
      <w:r>
        <w:t xml:space="preserve"> which </w:t>
      </w:r>
      <w:r w:rsidR="00434759">
        <w:t>staff</w:t>
      </w:r>
      <w:r>
        <w:t xml:space="preserve"> </w:t>
      </w:r>
      <w:proofErr w:type="gramStart"/>
      <w:r>
        <w:t>can</w:t>
      </w:r>
      <w:r w:rsidR="00434759">
        <w:t>, where appropriate,</w:t>
      </w:r>
      <w:r>
        <w:t xml:space="preserve"> customise</w:t>
      </w:r>
      <w:proofErr w:type="gramEnd"/>
      <w:r>
        <w:t xml:space="preserve"> </w:t>
      </w:r>
      <w:r w:rsidR="009C1AAE">
        <w:t>to</w:t>
      </w:r>
      <w:r w:rsidR="00565F0E">
        <w:t xml:space="preserve"> </w:t>
      </w:r>
      <w:r w:rsidR="00434759">
        <w:t>make the planning process</w:t>
      </w:r>
      <w:r w:rsidR="00565F0E">
        <w:t xml:space="preserve"> simpler.</w:t>
      </w:r>
      <w:r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184"/>
      </w:tblGrid>
      <w:tr w:rsidR="00F34381" w:rsidRPr="004E7B5E" w:rsidTr="00B47B2A">
        <w:trPr>
          <w:trHeight w:val="454"/>
        </w:trPr>
        <w:tc>
          <w:tcPr>
            <w:tcW w:w="9184" w:type="dxa"/>
            <w:vAlign w:val="center"/>
          </w:tcPr>
          <w:p w:rsidR="00F34381" w:rsidRPr="004E7B5E" w:rsidRDefault="007016A0" w:rsidP="00B47B2A">
            <w:pPr>
              <w:spacing w:after="0" w:line="240" w:lineRule="auto"/>
              <w:ind w:hanging="108"/>
            </w:pPr>
            <w:r>
              <w:rPr>
                <w:rFonts w:ascii="Arial Narrow" w:hAnsi="Arial Narrow"/>
                <w:b/>
                <w:sz w:val="28"/>
                <w:szCs w:val="28"/>
              </w:rPr>
              <w:t>Definitions</w:t>
            </w:r>
          </w:p>
        </w:tc>
      </w:tr>
    </w:tbl>
    <w:p w:rsidR="00F34381" w:rsidRPr="004E7B5E" w:rsidRDefault="00B140D8" w:rsidP="00462788">
      <w:pPr>
        <w:tabs>
          <w:tab w:val="left" w:pos="567"/>
        </w:tabs>
        <w:spacing w:before="200" w:after="0" w:line="240" w:lineRule="auto"/>
        <w:jc w:val="both"/>
      </w:pPr>
      <w:r>
        <w:t>For the purpose of this Handbook, the following definitions</w:t>
      </w:r>
      <w:r w:rsidR="006606A5">
        <w:t>, as per the Fieldwork Policy</w:t>
      </w:r>
      <w:r>
        <w:t xml:space="preserve"> apply</w:t>
      </w:r>
      <w:r w:rsidR="00AA102F" w:rsidRPr="004E7B5E">
        <w:t>:</w:t>
      </w:r>
    </w:p>
    <w:p w:rsidR="00DE3FBC" w:rsidRPr="004E7B5E" w:rsidRDefault="00DE3FBC" w:rsidP="00462788">
      <w:pPr>
        <w:tabs>
          <w:tab w:val="left" w:pos="567"/>
        </w:tabs>
        <w:spacing w:after="0" w:line="240" w:lineRule="auto"/>
        <w:jc w:val="both"/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284"/>
        <w:gridCol w:w="1701"/>
        <w:gridCol w:w="7199"/>
        <w:gridCol w:w="314"/>
      </w:tblGrid>
      <w:tr w:rsidR="00374B42" w:rsidRPr="00407518" w:rsidTr="00A05450">
        <w:trPr>
          <w:gridBefore w:val="1"/>
          <w:wBefore w:w="284" w:type="dxa"/>
        </w:trPr>
        <w:tc>
          <w:tcPr>
            <w:tcW w:w="1701" w:type="dxa"/>
          </w:tcPr>
          <w:p w:rsidR="00374B42" w:rsidRPr="006606A5" w:rsidRDefault="00E37409" w:rsidP="006606A5">
            <w:pPr>
              <w:tabs>
                <w:tab w:val="left" w:pos="3686"/>
              </w:tabs>
              <w:spacing w:before="40" w:after="120"/>
              <w:rPr>
                <w:rFonts w:ascii="Arial Narrow" w:hAnsi="Arial Narrow"/>
                <w:b/>
                <w:caps/>
                <w:sz w:val="21"/>
                <w:szCs w:val="21"/>
              </w:rPr>
            </w:pPr>
            <w:r w:rsidRPr="006606A5">
              <w:rPr>
                <w:rFonts w:ascii="Arial Narrow" w:hAnsi="Arial Narrow"/>
                <w:b/>
                <w:caps/>
                <w:sz w:val="21"/>
                <w:szCs w:val="21"/>
              </w:rPr>
              <w:t>general day trip</w:t>
            </w:r>
            <w:r w:rsidR="00434759" w:rsidRPr="006606A5">
              <w:rPr>
                <w:rFonts w:ascii="Arial Narrow" w:hAnsi="Arial Narrow"/>
                <w:b/>
                <w:caps/>
                <w:sz w:val="21"/>
                <w:szCs w:val="21"/>
              </w:rPr>
              <w:t xml:space="preserve"> &amp; Visit</w:t>
            </w:r>
            <w:r w:rsidR="00576F6E" w:rsidRPr="006606A5">
              <w:rPr>
                <w:rFonts w:ascii="Arial Narrow" w:hAnsi="Arial Narrow"/>
                <w:b/>
                <w:caps/>
                <w:sz w:val="21"/>
                <w:szCs w:val="21"/>
              </w:rPr>
              <w:t>S</w:t>
            </w:r>
            <w:r w:rsidRPr="006606A5">
              <w:rPr>
                <w:rFonts w:ascii="Arial Narrow" w:hAnsi="Arial Narrow"/>
                <w:b/>
                <w:caps/>
                <w:sz w:val="21"/>
                <w:szCs w:val="21"/>
              </w:rPr>
              <w:t xml:space="preserve">: </w:t>
            </w:r>
          </w:p>
        </w:tc>
        <w:tc>
          <w:tcPr>
            <w:tcW w:w="7513" w:type="dxa"/>
            <w:gridSpan w:val="2"/>
          </w:tcPr>
          <w:p w:rsidR="00374B42" w:rsidRPr="000C3B0E" w:rsidRDefault="00374B42" w:rsidP="008104A4">
            <w:pPr>
              <w:tabs>
                <w:tab w:val="left" w:pos="3686"/>
              </w:tabs>
              <w:spacing w:after="360"/>
              <w:rPr>
                <w:b/>
                <w:i/>
                <w:caps/>
              </w:rPr>
            </w:pPr>
            <w:r w:rsidRPr="000C3B0E">
              <w:rPr>
                <w:i/>
              </w:rPr>
              <w:t xml:space="preserve">Trip (group </w:t>
            </w:r>
            <w:r w:rsidR="008001BE" w:rsidRPr="000C3B0E">
              <w:rPr>
                <w:i/>
              </w:rPr>
              <w:t>and</w:t>
            </w:r>
            <w:r w:rsidRPr="000C3B0E">
              <w:rPr>
                <w:i/>
              </w:rPr>
              <w:t xml:space="preserve"> lone) away from the University </w:t>
            </w:r>
            <w:r w:rsidR="00576F6E" w:rsidRPr="000C3B0E">
              <w:rPr>
                <w:i/>
              </w:rPr>
              <w:t>to undertake an activity that poses a risk that is generally no greater than everyday life</w:t>
            </w:r>
            <w:r w:rsidR="00A270B8" w:rsidRPr="000C3B0E">
              <w:rPr>
                <w:i/>
              </w:rPr>
              <w:t>.</w:t>
            </w:r>
          </w:p>
        </w:tc>
      </w:tr>
      <w:tr w:rsidR="00892DB8" w:rsidRPr="004E7B5E" w:rsidTr="008104A4">
        <w:tblPrEx>
          <w:tblBorders>
            <w:top w:val="single" w:sz="4" w:space="0" w:color="auto"/>
            <w:bottom w:val="single" w:sz="4" w:space="0" w:color="auto"/>
          </w:tblBorders>
        </w:tblPrEx>
        <w:trPr>
          <w:gridAfter w:val="1"/>
          <w:wAfter w:w="314" w:type="dxa"/>
          <w:trHeight w:val="454"/>
        </w:trPr>
        <w:tc>
          <w:tcPr>
            <w:tcW w:w="9184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92DB8" w:rsidRPr="004E7B5E" w:rsidRDefault="00892DB8" w:rsidP="00565F0E">
            <w:pPr>
              <w:tabs>
                <w:tab w:val="left" w:pos="567"/>
                <w:tab w:val="left" w:pos="2835"/>
              </w:tabs>
              <w:spacing w:after="0" w:line="240" w:lineRule="auto"/>
              <w:ind w:left="-108"/>
            </w:pPr>
            <w:r>
              <w:br w:type="page"/>
            </w:r>
            <w:r w:rsidRPr="004E7B5E">
              <w:br w:type="page"/>
            </w:r>
            <w:r>
              <w:rPr>
                <w:rFonts w:ascii="Arial Narrow" w:hAnsi="Arial Narrow"/>
                <w:b/>
                <w:sz w:val="28"/>
                <w:szCs w:val="28"/>
              </w:rPr>
              <w:t>Authorisations</w:t>
            </w:r>
          </w:p>
        </w:tc>
      </w:tr>
    </w:tbl>
    <w:p w:rsidR="00374B42" w:rsidRDefault="0035103F" w:rsidP="008956E3">
      <w:pPr>
        <w:spacing w:before="200" w:after="360"/>
        <w:jc w:val="both"/>
      </w:pPr>
      <w:r>
        <w:t>D</w:t>
      </w:r>
      <w:r w:rsidR="00892DB8">
        <w:t xml:space="preserve">ue to the nature of </w:t>
      </w:r>
      <w:r w:rsidR="00576F6E">
        <w:t>this fieldwork</w:t>
      </w:r>
      <w:r w:rsidR="00892DB8">
        <w:t xml:space="preserve">, </w:t>
      </w:r>
      <w:r>
        <w:t xml:space="preserve">it is expected Deans of </w:t>
      </w:r>
      <w:r w:rsidR="00892DB8">
        <w:t>College</w:t>
      </w:r>
      <w:r w:rsidR="00A71D26">
        <w:t>, normally</w:t>
      </w:r>
      <w:r w:rsidR="00892DB8">
        <w:t xml:space="preserve"> </w:t>
      </w:r>
      <w:r w:rsidR="00EB4DF2">
        <w:t xml:space="preserve">through </w:t>
      </w:r>
      <w:r>
        <w:t xml:space="preserve">Heads of </w:t>
      </w:r>
      <w:r w:rsidR="00892DB8">
        <w:t xml:space="preserve">School will </w:t>
      </w:r>
      <w:r>
        <w:t xml:space="preserve">have given overarching authorisation to </w:t>
      </w:r>
      <w:r w:rsidR="008001BE">
        <w:t>relevant staff</w:t>
      </w:r>
      <w:r w:rsidR="00892DB8">
        <w:t xml:space="preserve"> </w:t>
      </w:r>
      <w:r w:rsidR="001027B4">
        <w:t xml:space="preserve">to </w:t>
      </w:r>
      <w:r w:rsidR="00EB4DF2">
        <w:t>allow</w:t>
      </w:r>
      <w:r>
        <w:t xml:space="preserve"> them to </w:t>
      </w:r>
      <w:r w:rsidR="00576F6E">
        <w:t>plan such</w:t>
      </w:r>
      <w:r w:rsidR="001027B4">
        <w:t xml:space="preserve"> trips</w:t>
      </w:r>
      <w:r w:rsidR="00576F6E">
        <w:t xml:space="preserve">; provided </w:t>
      </w:r>
      <w:r w:rsidR="001027B4">
        <w:t>the necessary financial</w:t>
      </w:r>
      <w:r w:rsidR="00576F6E">
        <w:t>,</w:t>
      </w:r>
      <w:r w:rsidR="00A270B8">
        <w:t xml:space="preserve"> </w:t>
      </w:r>
      <w:r w:rsidR="001027B4">
        <w:t xml:space="preserve">academic </w:t>
      </w:r>
      <w:r w:rsidR="00576F6E">
        <w:t>and</w:t>
      </w:r>
      <w:r w:rsidR="00A270B8">
        <w:t xml:space="preserve"> health and safety </w:t>
      </w:r>
      <w:r w:rsidR="00576F6E">
        <w:t>controls (</w:t>
      </w:r>
      <w:r w:rsidR="00A270B8">
        <w:t>includ</w:t>
      </w:r>
      <w:r w:rsidR="00023445">
        <w:t>ing</w:t>
      </w:r>
      <w:r w:rsidR="00A270B8">
        <w:t xml:space="preserve"> </w:t>
      </w:r>
      <w:r w:rsidR="00E546BA">
        <w:t>a risk assessment</w:t>
      </w:r>
      <w:r w:rsidR="00576F6E">
        <w:t>)</w:t>
      </w:r>
      <w:r w:rsidR="001027B4">
        <w:t xml:space="preserve"> are in place</w:t>
      </w:r>
      <w:r w:rsidR="0089384A">
        <w:t xml:space="preserve">. </w:t>
      </w:r>
      <w:r w:rsidR="00A270B8">
        <w:t xml:space="preserve"> 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184"/>
      </w:tblGrid>
      <w:tr w:rsidR="00C94C2B" w:rsidRPr="004E7B5E" w:rsidTr="00B47B2A">
        <w:trPr>
          <w:trHeight w:val="454"/>
        </w:trPr>
        <w:tc>
          <w:tcPr>
            <w:tcW w:w="9184" w:type="dxa"/>
            <w:vAlign w:val="center"/>
          </w:tcPr>
          <w:p w:rsidR="00C94C2B" w:rsidRPr="004E7B5E" w:rsidRDefault="00B47B2A" w:rsidP="008104A4">
            <w:pPr>
              <w:tabs>
                <w:tab w:val="left" w:pos="567"/>
                <w:tab w:val="left" w:pos="2835"/>
              </w:tabs>
              <w:spacing w:after="0" w:line="240" w:lineRule="auto"/>
              <w:ind w:left="-108"/>
            </w:pPr>
            <w:r>
              <w:br w:type="page"/>
            </w:r>
            <w:r w:rsidR="00FB7A3A">
              <w:br w:type="page"/>
            </w:r>
            <w:r w:rsidR="0035103F">
              <w:br w:type="page"/>
            </w:r>
            <w:r w:rsidR="00C94C2B">
              <w:br w:type="page"/>
            </w:r>
            <w:r w:rsidR="00C94C2B" w:rsidRPr="004E7B5E">
              <w:br w:type="page"/>
            </w:r>
            <w:r w:rsidR="009C1AAE">
              <w:rPr>
                <w:rFonts w:ascii="Arial Narrow" w:hAnsi="Arial Narrow"/>
                <w:b/>
                <w:sz w:val="28"/>
                <w:szCs w:val="28"/>
              </w:rPr>
              <w:t>Responsibilities</w:t>
            </w:r>
          </w:p>
        </w:tc>
      </w:tr>
    </w:tbl>
    <w:p w:rsidR="00994E40" w:rsidRDefault="00FB7A3A" w:rsidP="00C94C2B">
      <w:pPr>
        <w:spacing w:before="200" w:after="120"/>
        <w:jc w:val="both"/>
      </w:pPr>
      <w:r>
        <w:t>We plan most things in life</w:t>
      </w:r>
      <w:r w:rsidR="009C1AAE">
        <w:t xml:space="preserve">, </w:t>
      </w:r>
      <w:r>
        <w:t>often automatic</w:t>
      </w:r>
      <w:r w:rsidR="009C1AAE">
        <w:t>ally</w:t>
      </w:r>
      <w:r>
        <w:t xml:space="preserve"> without much</w:t>
      </w:r>
      <w:r w:rsidR="002D1EE1">
        <w:t xml:space="preserve"> thought</w:t>
      </w:r>
      <w:r w:rsidR="00C94C2B">
        <w:t xml:space="preserve">, for example </w:t>
      </w:r>
      <w:r w:rsidR="0048766E">
        <w:t xml:space="preserve">if </w:t>
      </w:r>
      <w:r>
        <w:t>going</w:t>
      </w:r>
      <w:r w:rsidR="0048766E">
        <w:t xml:space="preserve"> to the zoo, we check opening times</w:t>
      </w:r>
      <w:r w:rsidR="00462788">
        <w:t xml:space="preserve"> and general facilities</w:t>
      </w:r>
      <w:r w:rsidR="0048766E">
        <w:t>, plan the route</w:t>
      </w:r>
      <w:r>
        <w:t>,</w:t>
      </w:r>
      <w:r w:rsidR="0048766E">
        <w:t xml:space="preserve"> </w:t>
      </w:r>
      <w:r w:rsidR="00A71D26">
        <w:t xml:space="preserve">‘fill’ the car </w:t>
      </w:r>
      <w:r>
        <w:t>and leave the house with</w:t>
      </w:r>
      <w:r w:rsidR="0048766E">
        <w:t xml:space="preserve"> money and a </w:t>
      </w:r>
      <w:r w:rsidR="00462788">
        <w:t xml:space="preserve">mobile </w:t>
      </w:r>
      <w:r w:rsidR="00A71D26">
        <w:t>phone</w:t>
      </w:r>
      <w:r w:rsidR="00994E40">
        <w:t>.</w:t>
      </w:r>
    </w:p>
    <w:p w:rsidR="00213797" w:rsidRDefault="003103DB" w:rsidP="00A05450">
      <w:pPr>
        <w:spacing w:after="320"/>
        <w:jc w:val="both"/>
      </w:pPr>
      <w:r>
        <w:t>Participant</w:t>
      </w:r>
      <w:r w:rsidR="005E04E6">
        <w:t xml:space="preserve"> health, safety and well-being </w:t>
      </w:r>
      <w:r>
        <w:t>is always paramount and a</w:t>
      </w:r>
      <w:r w:rsidR="00994E40">
        <w:t xml:space="preserve">s </w:t>
      </w:r>
      <w:r w:rsidR="00FB7A3A">
        <w:t>with any University activity a</w:t>
      </w:r>
      <w:r w:rsidR="00061D88">
        <w:t xml:space="preserve"> </w:t>
      </w:r>
      <w:r w:rsidR="00994E40">
        <w:t xml:space="preserve">risk assessment </w:t>
      </w:r>
      <w:r w:rsidR="007C7C73">
        <w:t xml:space="preserve">which documents foreseeable risks and </w:t>
      </w:r>
      <w:r w:rsidR="002A0E56">
        <w:t>the</w:t>
      </w:r>
      <w:r w:rsidR="007C7C73">
        <w:t xml:space="preserve"> controls </w:t>
      </w:r>
      <w:r w:rsidR="002A0E56">
        <w:t>needed</w:t>
      </w:r>
      <w:r w:rsidR="007C7C73">
        <w:t xml:space="preserve"> to manage these</w:t>
      </w:r>
      <w:r w:rsidR="005E04E6">
        <w:t xml:space="preserve"> must be in place</w:t>
      </w:r>
      <w:r w:rsidR="00576F6E">
        <w:t>.  F</w:t>
      </w:r>
      <w:r w:rsidR="0026487C">
        <w:t>or example</w:t>
      </w:r>
      <w:r w:rsidR="00576F6E">
        <w:t>,</w:t>
      </w:r>
      <w:r w:rsidR="0026487C">
        <w:t xml:space="preserve"> provision of adequate supervision and appropriate pre-trip information</w:t>
      </w:r>
      <w:r w:rsidR="00994E40">
        <w:t xml:space="preserve">. </w:t>
      </w:r>
      <w:r w:rsidR="0048766E">
        <w:t xml:space="preserve"> </w:t>
      </w:r>
      <w:r w:rsidR="00994E40">
        <w:t xml:space="preserve">But </w:t>
      </w:r>
      <w:r w:rsidR="0026487C">
        <w:t>be practical</w:t>
      </w:r>
      <w:r w:rsidR="007C7C73">
        <w:t xml:space="preserve">.  </w:t>
      </w:r>
      <w:r w:rsidR="0097339D">
        <w:t xml:space="preserve">For </w:t>
      </w:r>
      <w:r w:rsidR="00FB7A3A">
        <w:t xml:space="preserve">low risk </w:t>
      </w:r>
      <w:r w:rsidR="002A0E56">
        <w:t>trips</w:t>
      </w:r>
      <w:r w:rsidR="00832F37">
        <w:t xml:space="preserve">, </w:t>
      </w:r>
      <w:r w:rsidR="00FB7A3A">
        <w:t xml:space="preserve">general good organisation, with trip preparations made in a timely manner should be </w:t>
      </w:r>
      <w:r>
        <w:t>sufficient</w:t>
      </w:r>
      <w:r w:rsidR="00FB7A3A">
        <w:t xml:space="preserve"> to ensure the trip is </w:t>
      </w:r>
      <w:r w:rsidR="00A71D26">
        <w:t>both</w:t>
      </w:r>
      <w:r w:rsidR="00FB7A3A">
        <w:t xml:space="preserve"> successful </w:t>
      </w:r>
      <w:r w:rsidR="00A71D26">
        <w:t>and</w:t>
      </w:r>
      <w:r w:rsidR="00FB7A3A">
        <w:t xml:space="preserve"> safe</w:t>
      </w:r>
      <w:r w:rsidR="00213797">
        <w:t>.</w:t>
      </w:r>
      <w:r w:rsidR="00BE3265">
        <w:t xml:space="preserve">  </w:t>
      </w:r>
    </w:p>
    <w:p w:rsidR="004F1C9E" w:rsidRPr="00A05450" w:rsidRDefault="00E95DFB" w:rsidP="005E04E6">
      <w:pPr>
        <w:spacing w:before="40" w:after="160"/>
        <w:ind w:left="2269" w:hanging="1985"/>
      </w:pPr>
      <w:r w:rsidRPr="004F1C9E">
        <w:rPr>
          <w:rFonts w:ascii="Arial Narrow" w:hAnsi="Arial Narrow"/>
          <w:b/>
          <w:sz w:val="21"/>
          <w:szCs w:val="21"/>
        </w:rPr>
        <w:t>RISK ASSESSMENT</w:t>
      </w:r>
      <w:r w:rsidR="00CB1CB9">
        <w:rPr>
          <w:rFonts w:ascii="Arial Narrow" w:hAnsi="Arial Narrow"/>
          <w:b/>
          <w:sz w:val="21"/>
          <w:szCs w:val="21"/>
        </w:rPr>
        <w:t>:</w:t>
      </w:r>
      <w:r>
        <w:tab/>
      </w:r>
      <w:r w:rsidR="00061D88" w:rsidRPr="00A05450">
        <w:t>A</w:t>
      </w:r>
      <w:r w:rsidR="0048766E" w:rsidRPr="00A05450">
        <w:t xml:space="preserve"> generic risk assessment </w:t>
      </w:r>
      <w:r w:rsidR="004F1C9E" w:rsidRPr="00A05450">
        <w:t>is attached</w:t>
      </w:r>
      <w:r w:rsidR="00061D88" w:rsidRPr="00A05450">
        <w:t xml:space="preserve"> and</w:t>
      </w:r>
      <w:r w:rsidR="0048766E" w:rsidRPr="00A05450">
        <w:t xml:space="preserve"> will</w:t>
      </w:r>
      <w:r w:rsidR="00BE3265" w:rsidRPr="00A05450">
        <w:t xml:space="preserve">, unless there is something significantly different about </w:t>
      </w:r>
      <w:r w:rsidR="009C1AAE" w:rsidRPr="00A05450">
        <w:t>your trip</w:t>
      </w:r>
      <w:r w:rsidR="00061D88" w:rsidRPr="00A05450">
        <w:t xml:space="preserve"> </w:t>
      </w:r>
      <w:r w:rsidR="0048766E" w:rsidRPr="00A05450">
        <w:t xml:space="preserve">be sufficient.  </w:t>
      </w:r>
      <w:r w:rsidR="00BE3265" w:rsidRPr="00A05450">
        <w:t xml:space="preserve">Do remember to review </w:t>
      </w:r>
      <w:r w:rsidR="004F1C9E" w:rsidRPr="00A05450">
        <w:t>it</w:t>
      </w:r>
      <w:r w:rsidR="0048766E" w:rsidRPr="00A05450">
        <w:t xml:space="preserve"> </w:t>
      </w:r>
      <w:r w:rsidR="0026487C" w:rsidRPr="00A05450">
        <w:t xml:space="preserve">before </w:t>
      </w:r>
      <w:r w:rsidR="009C1AAE" w:rsidRPr="00A05450">
        <w:t>each trip</w:t>
      </w:r>
      <w:r w:rsidR="00BE3265" w:rsidRPr="00A05450">
        <w:t xml:space="preserve"> </w:t>
      </w:r>
      <w:r w:rsidR="004F1C9E" w:rsidRPr="00A05450">
        <w:t xml:space="preserve">though, </w:t>
      </w:r>
      <w:r w:rsidR="0048766E" w:rsidRPr="00A05450">
        <w:t xml:space="preserve">to </w:t>
      </w:r>
      <w:r w:rsidR="009150B5" w:rsidRPr="00A05450">
        <w:t>make sure</w:t>
      </w:r>
      <w:r w:rsidR="0048766E" w:rsidRPr="00A05450">
        <w:t xml:space="preserve"> </w:t>
      </w:r>
      <w:r w:rsidR="00BE3265" w:rsidRPr="00A05450">
        <w:t xml:space="preserve">it remains </w:t>
      </w:r>
      <w:r w:rsidR="00CB1CB9" w:rsidRPr="00A05450">
        <w:t>pertinent</w:t>
      </w:r>
      <w:r w:rsidR="0048766E" w:rsidRPr="00A05450">
        <w:t xml:space="preserve">.  </w:t>
      </w:r>
    </w:p>
    <w:p w:rsidR="002574D2" w:rsidRDefault="002574D2">
      <w:pPr>
        <w:spacing w:after="0" w:line="240" w:lineRule="auto"/>
        <w:rPr>
          <w:rFonts w:ascii="Arial Narrow" w:hAnsi="Arial Narrow" w:cs="Arial"/>
          <w:b/>
          <w:sz w:val="21"/>
          <w:szCs w:val="21"/>
        </w:rPr>
      </w:pPr>
      <w:r>
        <w:rPr>
          <w:rFonts w:ascii="Arial Narrow" w:hAnsi="Arial Narrow" w:cs="Arial"/>
          <w:b/>
          <w:sz w:val="21"/>
          <w:szCs w:val="21"/>
        </w:rPr>
        <w:br w:type="page"/>
      </w:r>
    </w:p>
    <w:p w:rsidR="004F1C9E" w:rsidRPr="00A05450" w:rsidRDefault="004F1C9E" w:rsidP="005E04E6">
      <w:pPr>
        <w:spacing w:after="160"/>
        <w:ind w:left="2269" w:hanging="1985"/>
        <w:rPr>
          <w:rFonts w:cs="Arial"/>
        </w:rPr>
      </w:pPr>
      <w:r w:rsidRPr="00A05450">
        <w:rPr>
          <w:rFonts w:ascii="Arial Narrow" w:hAnsi="Arial Narrow" w:cs="Arial"/>
          <w:b/>
          <w:sz w:val="21"/>
          <w:szCs w:val="21"/>
        </w:rPr>
        <w:lastRenderedPageBreak/>
        <w:t>COMMUNICATION</w:t>
      </w:r>
      <w:r w:rsidR="00CB1CB9" w:rsidRPr="00A05450">
        <w:rPr>
          <w:rFonts w:ascii="Arial Narrow" w:hAnsi="Arial Narrow" w:cs="Arial"/>
          <w:b/>
          <w:sz w:val="21"/>
          <w:szCs w:val="21"/>
        </w:rPr>
        <w:t>:</w:t>
      </w:r>
      <w:r w:rsidRPr="00A05450">
        <w:rPr>
          <w:rFonts w:cs="Arial"/>
          <w:b/>
          <w:sz w:val="21"/>
          <w:szCs w:val="21"/>
        </w:rPr>
        <w:tab/>
      </w:r>
      <w:r w:rsidRPr="00A05450">
        <w:t xml:space="preserve">Provide relevant trip details, including </w:t>
      </w:r>
      <w:r w:rsidR="008104A4">
        <w:t>health and safety</w:t>
      </w:r>
      <w:r w:rsidRPr="00A05450">
        <w:t xml:space="preserve"> information in plenty of time </w:t>
      </w:r>
      <w:r w:rsidR="00A05450">
        <w:t>pre-</w:t>
      </w:r>
      <w:r w:rsidRPr="00A05450">
        <w:t xml:space="preserve"> trip, especially if participants need to make </w:t>
      </w:r>
      <w:r w:rsidR="00CB1CB9" w:rsidRPr="00A05450">
        <w:t xml:space="preserve">their own </w:t>
      </w:r>
      <w:r w:rsidRPr="00A05450">
        <w:t xml:space="preserve">arrangements.   This does not mean printing off numerous documents </w:t>
      </w:r>
      <w:r w:rsidR="000C3B0E" w:rsidRPr="00A05450">
        <w:t>–</w:t>
      </w:r>
      <w:r w:rsidRPr="00A05450">
        <w:t xml:space="preserve"> </w:t>
      </w:r>
      <w:r w:rsidR="00A05450">
        <w:t>use</w:t>
      </w:r>
      <w:r w:rsidRPr="00A05450">
        <w:t xml:space="preserve"> email, Blackboard or </w:t>
      </w:r>
      <w:r w:rsidR="00A05450">
        <w:t>provide</w:t>
      </w:r>
      <w:r w:rsidRPr="00A05450">
        <w:t xml:space="preserve"> a pre-trip briefing </w:t>
      </w:r>
      <w:r w:rsidR="00A71D26">
        <w:t>with</w:t>
      </w:r>
      <w:r w:rsidRPr="00A05450">
        <w:t xml:space="preserve"> links to useful material.    </w:t>
      </w:r>
    </w:p>
    <w:p w:rsidR="00E95DFB" w:rsidRPr="006606A5" w:rsidRDefault="004F1C9E" w:rsidP="005E04E6">
      <w:pPr>
        <w:tabs>
          <w:tab w:val="left" w:pos="567"/>
        </w:tabs>
        <w:spacing w:after="360"/>
        <w:ind w:left="2269" w:hanging="1985"/>
        <w:rPr>
          <w:rFonts w:cs="Arial"/>
          <w:sz w:val="21"/>
          <w:szCs w:val="21"/>
        </w:rPr>
      </w:pPr>
      <w:r w:rsidRPr="00A05450">
        <w:rPr>
          <w:rFonts w:ascii="Arial Narrow" w:hAnsi="Arial Narrow" w:cs="Arial"/>
          <w:b/>
          <w:sz w:val="21"/>
          <w:szCs w:val="21"/>
        </w:rPr>
        <w:t>REVIEW</w:t>
      </w:r>
      <w:r w:rsidR="00CB1CB9" w:rsidRPr="00A05450">
        <w:rPr>
          <w:rFonts w:ascii="Arial Narrow" w:hAnsi="Arial Narrow" w:cs="Arial"/>
          <w:b/>
          <w:sz w:val="21"/>
          <w:szCs w:val="21"/>
        </w:rPr>
        <w:t>:</w:t>
      </w:r>
      <w:r w:rsidRPr="00A05450">
        <w:rPr>
          <w:rFonts w:cs="Arial"/>
          <w:b/>
        </w:rPr>
        <w:tab/>
      </w:r>
      <w:r w:rsidR="00991468" w:rsidRPr="00A05450">
        <w:rPr>
          <w:rFonts w:cs="Arial"/>
        </w:rPr>
        <w:t xml:space="preserve">From time to time </w:t>
      </w:r>
      <w:r w:rsidRPr="00A05450">
        <w:rPr>
          <w:rFonts w:cs="Arial"/>
        </w:rPr>
        <w:t>review s</w:t>
      </w:r>
      <w:r w:rsidR="00E95DFB" w:rsidRPr="00A05450">
        <w:rPr>
          <w:rFonts w:cs="Arial"/>
        </w:rPr>
        <w:t xml:space="preserve">ystems and controls so you can </w:t>
      </w:r>
      <w:r w:rsidR="00991468" w:rsidRPr="00A05450">
        <w:rPr>
          <w:rFonts w:cs="Arial"/>
        </w:rPr>
        <w:t>check</w:t>
      </w:r>
      <w:r w:rsidR="00E95DFB" w:rsidRPr="00A05450">
        <w:rPr>
          <w:rFonts w:cs="Arial"/>
        </w:rPr>
        <w:t xml:space="preserve"> they are </w:t>
      </w:r>
      <w:r w:rsidR="00CB1CB9" w:rsidRPr="00A05450">
        <w:rPr>
          <w:rFonts w:cs="Arial"/>
        </w:rPr>
        <w:t>suitable and work</w:t>
      </w:r>
      <w:r w:rsidR="000C3B0E" w:rsidRPr="00A05450">
        <w:rPr>
          <w:rFonts w:cs="Arial"/>
        </w:rPr>
        <w:t>ing</w:t>
      </w:r>
      <w:r w:rsidR="00E95DFB" w:rsidRPr="00A05450">
        <w:rPr>
          <w:rFonts w:cs="Arial"/>
        </w:rPr>
        <w:t xml:space="preserve">.  </w:t>
      </w:r>
      <w:r w:rsidR="000C3B0E" w:rsidRPr="00A05450">
        <w:rPr>
          <w:rFonts w:cs="Arial"/>
        </w:rPr>
        <w:t>T</w:t>
      </w:r>
      <w:r w:rsidR="00E95DFB" w:rsidRPr="00A05450">
        <w:rPr>
          <w:rFonts w:cs="Arial"/>
        </w:rPr>
        <w:t xml:space="preserve">alk to staff and students about their experiences to see what they thought about the </w:t>
      </w:r>
      <w:r w:rsidRPr="00A05450">
        <w:rPr>
          <w:rFonts w:cs="Arial"/>
        </w:rPr>
        <w:t xml:space="preserve">trip </w:t>
      </w:r>
      <w:r w:rsidR="00E95DFB" w:rsidRPr="00A05450">
        <w:rPr>
          <w:rFonts w:cs="Arial"/>
        </w:rPr>
        <w:t xml:space="preserve">organisation and if they had any concerns or problems.  This will </w:t>
      </w:r>
      <w:r w:rsidR="000C3B0E" w:rsidRPr="00A05450">
        <w:rPr>
          <w:rFonts w:cs="Arial"/>
        </w:rPr>
        <w:t>help</w:t>
      </w:r>
      <w:r w:rsidR="00E95DFB" w:rsidRPr="00A05450">
        <w:rPr>
          <w:rFonts w:cs="Arial"/>
        </w:rPr>
        <w:t xml:space="preserve"> identify where </w:t>
      </w:r>
      <w:r w:rsidRPr="00A05450">
        <w:rPr>
          <w:rFonts w:cs="Arial"/>
        </w:rPr>
        <w:t xml:space="preserve">controls can be improved </w:t>
      </w:r>
      <w:r w:rsidR="00CB1CB9" w:rsidRPr="00A05450">
        <w:rPr>
          <w:rFonts w:cs="Arial"/>
        </w:rPr>
        <w:t>or even</w:t>
      </w:r>
      <w:r w:rsidRPr="00A05450">
        <w:rPr>
          <w:rFonts w:cs="Arial"/>
        </w:rPr>
        <w:t xml:space="preserve"> simplified</w:t>
      </w:r>
      <w:r w:rsidR="00E95DFB" w:rsidRPr="00A05450">
        <w:rPr>
          <w:rFonts w:cs="Arial"/>
        </w:rPr>
        <w:t>.</w:t>
      </w:r>
      <w:r w:rsidR="00B47B2A" w:rsidRPr="00A05450">
        <w:rPr>
          <w:rFonts w:cs="Arial"/>
        </w:rPr>
        <w:t xml:space="preserve">  Keep details of </w:t>
      </w:r>
      <w:r w:rsidR="00374CDF" w:rsidRPr="00A05450">
        <w:rPr>
          <w:rFonts w:cs="Arial"/>
        </w:rPr>
        <w:t xml:space="preserve">any </w:t>
      </w:r>
      <w:r w:rsidR="00B47B2A" w:rsidRPr="00A05450">
        <w:rPr>
          <w:rFonts w:cs="Arial"/>
        </w:rPr>
        <w:t>reviews</w:t>
      </w:r>
      <w:r w:rsidR="00B47B2A" w:rsidRPr="006606A5">
        <w:rPr>
          <w:rFonts w:cs="Arial"/>
          <w:sz w:val="21"/>
          <w:szCs w:val="21"/>
        </w:rPr>
        <w:t>.</w:t>
      </w: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184"/>
      </w:tblGrid>
      <w:tr w:rsidR="009C1AAE" w:rsidTr="00B47B2A">
        <w:trPr>
          <w:trHeight w:val="454"/>
        </w:trPr>
        <w:tc>
          <w:tcPr>
            <w:tcW w:w="9184" w:type="dxa"/>
            <w:shd w:val="clear" w:color="auto" w:fill="auto"/>
            <w:vAlign w:val="center"/>
          </w:tcPr>
          <w:p w:rsidR="009C1AAE" w:rsidRDefault="009C1AAE" w:rsidP="00AB4558">
            <w:pPr>
              <w:spacing w:after="0" w:line="240" w:lineRule="auto"/>
              <w:ind w:left="-108"/>
            </w:pPr>
            <w:r w:rsidRPr="00AB4558">
              <w:rPr>
                <w:rFonts w:ascii="Arial Narrow" w:hAnsi="Arial Narrow"/>
                <w:b/>
                <w:sz w:val="28"/>
                <w:szCs w:val="28"/>
              </w:rPr>
              <w:t>Planning</w:t>
            </w:r>
            <w:r w:rsidR="009150B5" w:rsidRPr="00AB4558">
              <w:rPr>
                <w:rFonts w:ascii="Arial Narrow" w:hAnsi="Arial Narrow"/>
                <w:b/>
                <w:sz w:val="28"/>
                <w:szCs w:val="28"/>
              </w:rPr>
              <w:t xml:space="preserve"> – Risk Assessment</w:t>
            </w:r>
          </w:p>
        </w:tc>
      </w:tr>
    </w:tbl>
    <w:p w:rsidR="00101D30" w:rsidRDefault="00A71D26" w:rsidP="00101D30">
      <w:pPr>
        <w:spacing w:before="200" w:after="120"/>
        <w:jc w:val="both"/>
      </w:pPr>
      <w:r>
        <w:t xml:space="preserve">If possible, participants should be included in the planning process to help develop their organisational and health and safety skills.  </w:t>
      </w:r>
    </w:p>
    <w:p w:rsidR="00A71D26" w:rsidRDefault="00101D30" w:rsidP="00101D30">
      <w:pPr>
        <w:spacing w:after="480"/>
        <w:jc w:val="both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5C90B3D" wp14:editId="4CC0F5A8">
                <wp:simplePos x="0" y="0"/>
                <wp:positionH relativeFrom="column">
                  <wp:posOffset>316865</wp:posOffset>
                </wp:positionH>
                <wp:positionV relativeFrom="paragraph">
                  <wp:posOffset>646430</wp:posOffset>
                </wp:positionV>
                <wp:extent cx="4895850" cy="26479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5850" cy="2647950"/>
                          <a:chOff x="0" y="0"/>
                          <a:chExt cx="3419475" cy="1927225"/>
                        </a:xfrm>
                      </wpg:grpSpPr>
                      <pic:pic xmlns:pic="http://schemas.openxmlformats.org/drawingml/2006/picture">
                        <pic:nvPicPr>
                          <pic:cNvPr id="10" name="Picture 493" descr="http://www.bangor.ac.uk/cns/img/rotating/beach-study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45" r="17975" b="136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491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52400"/>
                            <a:ext cx="22098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66D" w:rsidRPr="009150B5" w:rsidRDefault="00F6366D" w:rsidP="00A71D26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DESTINATION / TRANSPORT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494" descr="Image description"/>
                          <pic:cNvPicPr>
                            <a:picLocks noChangeAspect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76275"/>
                            <a:ext cx="99250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838200"/>
                            <a:ext cx="17621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66D" w:rsidRPr="009150B5" w:rsidRDefault="00F6366D" w:rsidP="00A71D26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PEOPLE / ACTIVITY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rc_mi" descr="http://www.first-aid-signs.co.uk/Firstaidsafetysign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05" r="3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33500"/>
                            <a:ext cx="993775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1209675" y="1514475"/>
                            <a:ext cx="1362075" cy="232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366D" w:rsidRPr="009150B5" w:rsidRDefault="00F6366D" w:rsidP="00A71D26">
                              <w:pPr>
                                <w:spacing w:after="0" w:line="240" w:lineRule="auto"/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 Narrow" w:hAnsi="Arial Narrow"/>
                                  <w:b/>
                                  <w:sz w:val="24"/>
                                  <w:szCs w:val="24"/>
                                </w:rPr>
                                <w:t>EMERGENCIES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90B3D" id="Group 1" o:spid="_x0000_s1031" style="position:absolute;left:0;text-align:left;margin-left:24.95pt;margin-top:50.9pt;width:385.5pt;height:208.5pt;z-index:251665408;mso-width-relative:margin;mso-height-relative:margin" coordsize="34194,192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">
                <v:shape id="Picture 493" o:spid="_x0000_s1032" type="#_x0000_t75" alt="http://www.bangor.ac.uk/cns/img/rotating/beach-study.jpg" style="position:absolute;width:9925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">
                  <v:imagedata r:id="rId19" r:href="rId20" cropbottom="8916f" cropleft="21263f" cropright="11780f"/>
                  <v:path arrowok="t"/>
                </v:shape>
                <v:shape id="Text Box 491" o:spid="_x0000_s1033" type="#_x0000_t202" style="position:absolute;left:12096;top:1524;width:22098;height:29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F6366D" w:rsidRPr="009150B5" w:rsidRDefault="00F6366D" w:rsidP="00A71D26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DESTINATION / TRANSPORT</w:t>
                        </w:r>
                      </w:p>
                    </w:txbxContent>
                  </v:textbox>
                </v:shape>
                <v:shape id="Picture 494" o:spid="_x0000_s1034" type="#_x0000_t75" alt="Image description" style="position:absolute;top:6762;width:9925;height:5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">
                  <v:imagedata r:id="rId21" r:href="rId22" cropleft="24245f"/>
                  <v:path arrowok="t"/>
                </v:shape>
                <v:shape id="Text Box 495" o:spid="_x0000_s1035" type="#_x0000_t202" style="position:absolute;left:12096;top:8382;width:1762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F6366D" w:rsidRPr="009150B5" w:rsidRDefault="00F6366D" w:rsidP="00A71D26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PEOPLE / ACTIVITY</w:t>
                        </w:r>
                      </w:p>
                    </w:txbxContent>
                  </v:textbox>
                </v:shape>
                <v:shape id="irc_mi" o:spid="_x0000_s1036" type="#_x0000_t75" alt="http://www.first-aid-signs.co.uk/Firstaidsafetysign.png" style="position:absolute;top:13335;width:9937;height: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">
                  <v:imagedata r:id="rId23" r:href="rId24" cropleft="22744f" cropright="2100f"/>
                  <v:path arrowok="t"/>
                </v:shape>
                <v:shape id="Text Box 499" o:spid="_x0000_s1037" type="#_x0000_t202" style="position:absolute;left:12096;top:15144;width:13621;height:2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:rsidR="00F6366D" w:rsidRPr="009150B5" w:rsidRDefault="00F6366D" w:rsidP="00A71D26">
                        <w:pPr>
                          <w:spacing w:after="0" w:line="240" w:lineRule="auto"/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sz w:val="24"/>
                            <w:szCs w:val="24"/>
                          </w:rPr>
                          <w:t>EMERGENCIES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71D26">
        <w:t xml:space="preserve">As a general rule, the following key areas should be considered.  Breaking the trip down in this way will also help when deciding what to include in the trip risk assessment.  </w:t>
      </w:r>
    </w:p>
    <w:p w:rsidR="00A71D26" w:rsidRDefault="00A71D26" w:rsidP="00A71D26">
      <w:pPr>
        <w:spacing w:before="200" w:after="360"/>
        <w:jc w:val="both"/>
      </w:pPr>
    </w:p>
    <w:p w:rsidR="00A71D26" w:rsidRDefault="00A71D26" w:rsidP="00A71D26">
      <w:pPr>
        <w:spacing w:before="200" w:after="360"/>
        <w:jc w:val="both"/>
      </w:pPr>
    </w:p>
    <w:p w:rsidR="00A71D26" w:rsidRDefault="00A71D26" w:rsidP="00A71D26">
      <w:pPr>
        <w:spacing w:before="200" w:after="360"/>
        <w:jc w:val="both"/>
      </w:pPr>
    </w:p>
    <w:p w:rsidR="00A71D26" w:rsidRDefault="00A71D26" w:rsidP="00A71D26">
      <w:pPr>
        <w:spacing w:before="200" w:after="360"/>
        <w:jc w:val="both"/>
      </w:pPr>
    </w:p>
    <w:p w:rsidR="00A71D26" w:rsidRDefault="00A71D26" w:rsidP="00A71D26">
      <w:pPr>
        <w:spacing w:after="240"/>
        <w:jc w:val="both"/>
      </w:pPr>
    </w:p>
    <w:p w:rsidR="00A71D26" w:rsidRDefault="00A71D26" w:rsidP="00A71D26">
      <w:pPr>
        <w:spacing w:after="240"/>
        <w:jc w:val="both"/>
      </w:pPr>
    </w:p>
    <w:p w:rsidR="00A71D26" w:rsidRDefault="00A71D26" w:rsidP="00A71D26">
      <w:pPr>
        <w:spacing w:after="0"/>
        <w:jc w:val="both"/>
      </w:pPr>
    </w:p>
    <w:p w:rsidR="00101D30" w:rsidRDefault="00101D30" w:rsidP="00101D30">
      <w:pPr>
        <w:spacing w:after="0"/>
        <w:jc w:val="both"/>
      </w:pPr>
    </w:p>
    <w:p w:rsidR="00101D30" w:rsidRDefault="00101D30" w:rsidP="00101D30">
      <w:pPr>
        <w:spacing w:after="0"/>
        <w:jc w:val="both"/>
      </w:pPr>
    </w:p>
    <w:p w:rsidR="00101D30" w:rsidRDefault="00A71D26" w:rsidP="00A71D26">
      <w:pPr>
        <w:spacing w:after="240"/>
        <w:jc w:val="both"/>
      </w:pPr>
      <w:r>
        <w:t xml:space="preserve">The </w:t>
      </w:r>
      <w:r w:rsidR="00101D30">
        <w:t>T</w:t>
      </w:r>
      <w:r>
        <w:t xml:space="preserve">able </w:t>
      </w:r>
      <w:r w:rsidR="00101D30">
        <w:t xml:space="preserve">on the next page will give you some </w:t>
      </w:r>
      <w:r>
        <w:t xml:space="preserve">ideas on what to think </w:t>
      </w:r>
      <w:r w:rsidR="00101D30">
        <w:t>about during the planning stage.</w:t>
      </w:r>
    </w:p>
    <w:p w:rsidR="00101D30" w:rsidRDefault="00101D30">
      <w:pPr>
        <w:spacing w:after="0" w:line="240" w:lineRule="auto"/>
      </w:pPr>
      <w: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804"/>
      </w:tblGrid>
      <w:tr w:rsidR="00015660" w:rsidRPr="00D86566" w:rsidTr="002574D2">
        <w:trPr>
          <w:trHeight w:val="340"/>
        </w:trPr>
        <w:tc>
          <w:tcPr>
            <w:tcW w:w="9498" w:type="dxa"/>
            <w:gridSpan w:val="2"/>
            <w:shd w:val="clear" w:color="auto" w:fill="F2F2F2"/>
            <w:vAlign w:val="center"/>
          </w:tcPr>
          <w:p w:rsidR="00015660" w:rsidRPr="00D86566" w:rsidRDefault="00015660" w:rsidP="00D86566">
            <w:pPr>
              <w:spacing w:after="0" w:line="240" w:lineRule="auto"/>
              <w:rPr>
                <w:rFonts w:ascii="Arial Narrow" w:hAnsi="Arial Narrow"/>
                <w:b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lastRenderedPageBreak/>
              <w:t>POINTS TO CONSIDER</w:t>
            </w:r>
          </w:p>
        </w:tc>
      </w:tr>
      <w:tr w:rsidR="00112AA6" w:rsidTr="00101D30">
        <w:tc>
          <w:tcPr>
            <w:tcW w:w="2694" w:type="dxa"/>
            <w:shd w:val="clear" w:color="auto" w:fill="auto"/>
          </w:tcPr>
          <w:p w:rsidR="003501ED" w:rsidRPr="00D86566" w:rsidRDefault="00015660" w:rsidP="00A270B8">
            <w:pPr>
              <w:spacing w:before="100" w:after="120"/>
              <w:rPr>
                <w:i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t>DESTINATION – ‘</w:t>
            </w:r>
            <w:r w:rsidR="00F153E0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Controlled’</w:t>
            </w:r>
            <w:r w:rsidR="003501ED" w:rsidRPr="00D86566">
              <w:rPr>
                <w:rFonts w:ascii="Arial Narrow" w:hAnsi="Arial Narrow"/>
                <w:b/>
                <w:sz w:val="21"/>
                <w:szCs w:val="21"/>
              </w:rPr>
              <w:t>:</w:t>
            </w:r>
            <w:r w:rsidR="003501ED" w:rsidRPr="00D86566">
              <w:rPr>
                <w:sz w:val="21"/>
                <w:szCs w:val="21"/>
              </w:rPr>
              <w:t xml:space="preserve">  </w:t>
            </w:r>
            <w:r w:rsidR="003501ED" w:rsidRPr="00D86566">
              <w:rPr>
                <w:i/>
                <w:sz w:val="21"/>
                <w:szCs w:val="21"/>
              </w:rPr>
              <w:t xml:space="preserve">Venues usually open to the public.  Will have Public Liability Insurance and </w:t>
            </w:r>
            <w:r w:rsidR="009D635F" w:rsidRPr="00D86566">
              <w:rPr>
                <w:i/>
                <w:sz w:val="21"/>
                <w:szCs w:val="21"/>
              </w:rPr>
              <w:t xml:space="preserve">other </w:t>
            </w:r>
            <w:r w:rsidR="006A3973" w:rsidRPr="00D86566">
              <w:rPr>
                <w:i/>
                <w:sz w:val="21"/>
                <w:szCs w:val="21"/>
              </w:rPr>
              <w:t xml:space="preserve">controls in place to manage </w:t>
            </w:r>
            <w:r w:rsidR="003501ED" w:rsidRPr="00D86566">
              <w:rPr>
                <w:i/>
                <w:sz w:val="21"/>
                <w:szCs w:val="21"/>
              </w:rPr>
              <w:t xml:space="preserve">risks </w:t>
            </w:r>
            <w:r w:rsidR="009D635F" w:rsidRPr="00D86566">
              <w:rPr>
                <w:i/>
                <w:sz w:val="21"/>
                <w:szCs w:val="21"/>
              </w:rPr>
              <w:t>arising</w:t>
            </w:r>
            <w:r w:rsidR="003501ED" w:rsidRPr="00D86566">
              <w:rPr>
                <w:i/>
                <w:sz w:val="21"/>
                <w:szCs w:val="21"/>
              </w:rPr>
              <w:t xml:space="preserve"> </w:t>
            </w:r>
            <w:r w:rsidR="009D635F" w:rsidRPr="00D86566">
              <w:rPr>
                <w:i/>
                <w:sz w:val="21"/>
                <w:szCs w:val="21"/>
              </w:rPr>
              <w:t xml:space="preserve">from </w:t>
            </w:r>
            <w:r w:rsidR="003501ED" w:rsidRPr="00D86566">
              <w:rPr>
                <w:i/>
                <w:sz w:val="21"/>
                <w:szCs w:val="21"/>
              </w:rPr>
              <w:t xml:space="preserve">their activities </w:t>
            </w:r>
          </w:p>
          <w:p w:rsidR="003501ED" w:rsidRPr="00CB1CB9" w:rsidRDefault="003501ED" w:rsidP="00015660">
            <w:pPr>
              <w:spacing w:before="80" w:after="120"/>
              <w:rPr>
                <w:i/>
                <w:sz w:val="21"/>
                <w:szCs w:val="21"/>
              </w:rPr>
            </w:pPr>
            <w:r w:rsidRPr="00CB1CB9">
              <w:rPr>
                <w:i/>
                <w:sz w:val="21"/>
                <w:szCs w:val="21"/>
              </w:rPr>
              <w:t>E</w:t>
            </w:r>
            <w:r w:rsidR="00481E55" w:rsidRPr="00CB1CB9">
              <w:rPr>
                <w:i/>
                <w:sz w:val="21"/>
                <w:szCs w:val="21"/>
              </w:rPr>
              <w:t>xample:  Zoo, Adventure Centre, Museum, Theatre</w:t>
            </w:r>
            <w:r w:rsidR="00CA4097" w:rsidRPr="00CB1CB9">
              <w:rPr>
                <w:i/>
                <w:sz w:val="21"/>
                <w:szCs w:val="21"/>
              </w:rPr>
              <w:t xml:space="preserve">, </w:t>
            </w:r>
            <w:r w:rsidR="00015660" w:rsidRPr="00CB1CB9">
              <w:rPr>
                <w:i/>
                <w:sz w:val="21"/>
                <w:szCs w:val="21"/>
              </w:rPr>
              <w:t>Religious Site</w:t>
            </w:r>
            <w:r w:rsidR="00CA4097" w:rsidRPr="00CB1CB9">
              <w:rPr>
                <w:i/>
                <w:sz w:val="21"/>
                <w:szCs w:val="21"/>
              </w:rPr>
              <w:t xml:space="preserve"> </w:t>
            </w:r>
          </w:p>
        </w:tc>
        <w:tc>
          <w:tcPr>
            <w:tcW w:w="6804" w:type="dxa"/>
            <w:shd w:val="clear" w:color="auto" w:fill="auto"/>
          </w:tcPr>
          <w:p w:rsidR="003501ED" w:rsidRPr="00D86566" w:rsidRDefault="003501ED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Opening Times:</w:t>
            </w:r>
            <w:r w:rsidRPr="00D86566">
              <w:rPr>
                <w:sz w:val="21"/>
                <w:szCs w:val="21"/>
              </w:rPr>
              <w:t xml:space="preserve">  Check</w:t>
            </w:r>
            <w:r w:rsidR="00032200" w:rsidRPr="00D86566">
              <w:rPr>
                <w:sz w:val="21"/>
                <w:szCs w:val="21"/>
              </w:rPr>
              <w:t>, especially ‘out of season’</w:t>
            </w:r>
            <w:r w:rsidR="00991468" w:rsidRPr="00D86566">
              <w:rPr>
                <w:sz w:val="21"/>
                <w:szCs w:val="21"/>
              </w:rPr>
              <w:t xml:space="preserve"> – will you have</w:t>
            </w:r>
            <w:r w:rsidRPr="00D86566">
              <w:rPr>
                <w:sz w:val="21"/>
                <w:szCs w:val="21"/>
              </w:rPr>
              <w:t xml:space="preserve"> time to travel and carry out the planned activity</w:t>
            </w:r>
            <w:r w:rsidR="00CA4097">
              <w:rPr>
                <w:sz w:val="21"/>
                <w:szCs w:val="21"/>
              </w:rPr>
              <w:t xml:space="preserve"> in a day</w:t>
            </w:r>
          </w:p>
          <w:p w:rsidR="00F12108" w:rsidRPr="00D86566" w:rsidRDefault="0089769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Welfare</w:t>
            </w:r>
            <w:r w:rsidR="003501ED" w:rsidRPr="00D86566">
              <w:rPr>
                <w:b/>
                <w:sz w:val="21"/>
                <w:szCs w:val="21"/>
              </w:rPr>
              <w:t>:</w:t>
            </w:r>
            <w:r w:rsidR="003501ED" w:rsidRPr="00D86566">
              <w:rPr>
                <w:sz w:val="21"/>
                <w:szCs w:val="21"/>
              </w:rPr>
              <w:t xml:space="preserve">  </w:t>
            </w:r>
            <w:r w:rsidR="00F12108" w:rsidRPr="00D86566">
              <w:rPr>
                <w:sz w:val="21"/>
                <w:szCs w:val="21"/>
              </w:rPr>
              <w:t>Are t</w:t>
            </w:r>
            <w:r w:rsidR="003501ED" w:rsidRPr="00D86566">
              <w:rPr>
                <w:sz w:val="21"/>
                <w:szCs w:val="21"/>
              </w:rPr>
              <w:t>oilets, café</w:t>
            </w:r>
            <w:r w:rsidR="00F12108" w:rsidRPr="00D86566">
              <w:rPr>
                <w:sz w:val="21"/>
                <w:szCs w:val="21"/>
              </w:rPr>
              <w:t xml:space="preserve"> </w:t>
            </w:r>
            <w:proofErr w:type="spellStart"/>
            <w:r w:rsidR="00991468" w:rsidRPr="00D86566">
              <w:rPr>
                <w:sz w:val="21"/>
                <w:szCs w:val="21"/>
              </w:rPr>
              <w:t>etc</w:t>
            </w:r>
            <w:proofErr w:type="spellEnd"/>
            <w:r w:rsidR="00991468" w:rsidRPr="00D86566">
              <w:rPr>
                <w:sz w:val="21"/>
                <w:szCs w:val="21"/>
              </w:rPr>
              <w:t xml:space="preserve"> available </w:t>
            </w:r>
            <w:r w:rsidR="00F12108" w:rsidRPr="00D86566">
              <w:rPr>
                <w:b/>
                <w:sz w:val="21"/>
                <w:szCs w:val="21"/>
              </w:rPr>
              <w:t xml:space="preserve"> </w:t>
            </w:r>
          </w:p>
          <w:p w:rsidR="003501ED" w:rsidRPr="00D86566" w:rsidRDefault="003501ED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Accessibility:</w:t>
            </w:r>
            <w:r w:rsidRPr="00D86566">
              <w:rPr>
                <w:sz w:val="21"/>
                <w:szCs w:val="21"/>
              </w:rPr>
              <w:t xml:space="preserve">  </w:t>
            </w:r>
            <w:r w:rsidR="00991468" w:rsidRPr="00D86566">
              <w:rPr>
                <w:sz w:val="21"/>
                <w:szCs w:val="21"/>
              </w:rPr>
              <w:t>Is it s</w:t>
            </w:r>
            <w:r w:rsidRPr="00D86566">
              <w:rPr>
                <w:sz w:val="21"/>
                <w:szCs w:val="21"/>
              </w:rPr>
              <w:t>uitable for all</w:t>
            </w:r>
            <w:r w:rsidR="006A3973" w:rsidRPr="00D86566">
              <w:rPr>
                <w:sz w:val="21"/>
                <w:szCs w:val="21"/>
              </w:rPr>
              <w:t xml:space="preserve"> participants</w:t>
            </w:r>
            <w:r w:rsidR="00991468" w:rsidRPr="00D86566">
              <w:rPr>
                <w:sz w:val="21"/>
                <w:szCs w:val="21"/>
              </w:rPr>
              <w:t xml:space="preserve"> </w:t>
            </w:r>
            <w:proofErr w:type="spellStart"/>
            <w:r w:rsidR="00991468" w:rsidRPr="00D86566">
              <w:rPr>
                <w:sz w:val="21"/>
                <w:szCs w:val="21"/>
              </w:rPr>
              <w:t>eg</w:t>
            </w:r>
            <w:proofErr w:type="spellEnd"/>
            <w:r w:rsidR="00991468" w:rsidRPr="00D86566">
              <w:rPr>
                <w:sz w:val="21"/>
                <w:szCs w:val="21"/>
              </w:rPr>
              <w:t xml:space="preserve"> </w:t>
            </w:r>
            <w:r w:rsidRPr="00D86566">
              <w:rPr>
                <w:sz w:val="21"/>
                <w:szCs w:val="21"/>
              </w:rPr>
              <w:t xml:space="preserve">level access, parking </w:t>
            </w:r>
            <w:r w:rsidR="006A3973" w:rsidRPr="00D86566">
              <w:rPr>
                <w:sz w:val="21"/>
                <w:szCs w:val="21"/>
              </w:rPr>
              <w:t xml:space="preserve">or drop off point </w:t>
            </w:r>
            <w:r w:rsidRPr="00D86566">
              <w:rPr>
                <w:sz w:val="21"/>
                <w:szCs w:val="21"/>
              </w:rPr>
              <w:t>nearby, lifts</w:t>
            </w:r>
            <w:r w:rsidR="006A3973" w:rsidRPr="00D86566">
              <w:rPr>
                <w:sz w:val="21"/>
                <w:szCs w:val="21"/>
              </w:rPr>
              <w:t>, accessible facilities</w:t>
            </w:r>
          </w:p>
          <w:p w:rsidR="006A3973" w:rsidRPr="00D86566" w:rsidRDefault="003501ED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Drop Off / Pick Up Point:</w:t>
            </w:r>
            <w:r w:rsidRPr="00D86566">
              <w:rPr>
                <w:sz w:val="21"/>
                <w:szCs w:val="21"/>
              </w:rPr>
              <w:t xml:space="preserve">  </w:t>
            </w:r>
            <w:r w:rsidR="006A3973" w:rsidRPr="00D86566">
              <w:rPr>
                <w:sz w:val="21"/>
                <w:szCs w:val="21"/>
              </w:rPr>
              <w:t xml:space="preserve">If some distance away how will you </w:t>
            </w:r>
            <w:r w:rsidR="00112AA6">
              <w:rPr>
                <w:sz w:val="21"/>
                <w:szCs w:val="21"/>
              </w:rPr>
              <w:t>get</w:t>
            </w:r>
            <w:r w:rsidR="006A3973" w:rsidRPr="00D86566">
              <w:rPr>
                <w:sz w:val="21"/>
                <w:szCs w:val="21"/>
              </w:rPr>
              <w:t xml:space="preserve"> to </w:t>
            </w:r>
            <w:r w:rsidR="00A71D26">
              <w:rPr>
                <w:sz w:val="21"/>
                <w:szCs w:val="21"/>
              </w:rPr>
              <w:t xml:space="preserve">the </w:t>
            </w:r>
            <w:r w:rsidR="006A3973" w:rsidRPr="00D86566">
              <w:rPr>
                <w:sz w:val="21"/>
                <w:szCs w:val="21"/>
              </w:rPr>
              <w:t>venue</w:t>
            </w:r>
          </w:p>
          <w:p w:rsidR="006A3973" w:rsidRPr="00D86566" w:rsidRDefault="003501ED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b/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3</w:t>
            </w:r>
            <w:r w:rsidRPr="00D86566">
              <w:rPr>
                <w:b/>
                <w:sz w:val="21"/>
                <w:szCs w:val="21"/>
                <w:vertAlign w:val="superscript"/>
              </w:rPr>
              <w:t>rd</w:t>
            </w:r>
            <w:r w:rsidRPr="00D86566">
              <w:rPr>
                <w:b/>
                <w:sz w:val="21"/>
                <w:szCs w:val="21"/>
              </w:rPr>
              <w:t xml:space="preserve"> Party Providers: </w:t>
            </w:r>
          </w:p>
          <w:p w:rsidR="006A3973" w:rsidRPr="00D86566" w:rsidRDefault="003501ED" w:rsidP="00113295">
            <w:pPr>
              <w:numPr>
                <w:ilvl w:val="0"/>
                <w:numId w:val="29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Clarify responsibilities of those providing an unusual, </w:t>
            </w:r>
            <w:r w:rsidR="006A3973" w:rsidRPr="00D86566">
              <w:rPr>
                <w:sz w:val="21"/>
                <w:szCs w:val="21"/>
              </w:rPr>
              <w:t>higher</w:t>
            </w:r>
            <w:r w:rsidRPr="00D86566">
              <w:rPr>
                <w:sz w:val="21"/>
                <w:szCs w:val="21"/>
              </w:rPr>
              <w:t xml:space="preserve"> risk service </w:t>
            </w:r>
            <w:proofErr w:type="spellStart"/>
            <w:r w:rsidRPr="00D86566">
              <w:rPr>
                <w:sz w:val="21"/>
                <w:szCs w:val="21"/>
              </w:rPr>
              <w:t>eg</w:t>
            </w:r>
            <w:proofErr w:type="spellEnd"/>
            <w:r w:rsidRPr="00D86566">
              <w:rPr>
                <w:sz w:val="21"/>
                <w:szCs w:val="21"/>
              </w:rPr>
              <w:t xml:space="preserve"> High Ropes </w:t>
            </w:r>
            <w:r w:rsidR="006A3973" w:rsidRPr="00D86566">
              <w:rPr>
                <w:sz w:val="21"/>
                <w:szCs w:val="21"/>
              </w:rPr>
              <w:t>Centre</w:t>
            </w:r>
          </w:p>
          <w:p w:rsidR="006A3973" w:rsidRPr="00D86566" w:rsidRDefault="00032200" w:rsidP="00D86566">
            <w:pPr>
              <w:numPr>
                <w:ilvl w:val="0"/>
                <w:numId w:val="28"/>
              </w:numPr>
              <w:spacing w:before="60" w:after="0"/>
              <w:ind w:left="1026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Confirm they have </w:t>
            </w:r>
            <w:r w:rsidR="003501ED" w:rsidRPr="00D86566">
              <w:rPr>
                <w:sz w:val="21"/>
                <w:szCs w:val="21"/>
              </w:rPr>
              <w:t>Public Liability Insurance</w:t>
            </w:r>
          </w:p>
          <w:p w:rsidR="00F153E0" w:rsidRPr="00D86566" w:rsidRDefault="006A3973" w:rsidP="00D86566">
            <w:pPr>
              <w:numPr>
                <w:ilvl w:val="0"/>
                <w:numId w:val="28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C</w:t>
            </w:r>
            <w:r w:rsidR="003501ED" w:rsidRPr="00D86566">
              <w:rPr>
                <w:sz w:val="21"/>
                <w:szCs w:val="21"/>
              </w:rPr>
              <w:t xml:space="preserve">heck risk assessments </w:t>
            </w:r>
            <w:r w:rsidR="00112AA6">
              <w:rPr>
                <w:sz w:val="21"/>
                <w:szCs w:val="21"/>
              </w:rPr>
              <w:t>/</w:t>
            </w:r>
            <w:r w:rsidR="003501ED" w:rsidRPr="00D86566">
              <w:rPr>
                <w:sz w:val="21"/>
                <w:szCs w:val="21"/>
              </w:rPr>
              <w:t xml:space="preserve"> accreditations to</w:t>
            </w:r>
            <w:r w:rsidRPr="00D86566">
              <w:rPr>
                <w:sz w:val="21"/>
                <w:szCs w:val="21"/>
              </w:rPr>
              <w:t xml:space="preserve"> </w:t>
            </w:r>
            <w:r w:rsidR="00112AA6">
              <w:rPr>
                <w:sz w:val="21"/>
                <w:szCs w:val="21"/>
              </w:rPr>
              <w:t>G</w:t>
            </w:r>
            <w:r w:rsidRPr="00D86566">
              <w:rPr>
                <w:sz w:val="21"/>
                <w:szCs w:val="21"/>
              </w:rPr>
              <w:t xml:space="preserve">overning </w:t>
            </w:r>
            <w:r w:rsidR="00015660">
              <w:rPr>
                <w:sz w:val="21"/>
                <w:szCs w:val="21"/>
              </w:rPr>
              <w:t>B</w:t>
            </w:r>
            <w:r w:rsidRPr="00D86566">
              <w:rPr>
                <w:sz w:val="21"/>
                <w:szCs w:val="21"/>
              </w:rPr>
              <w:t>odies</w:t>
            </w:r>
          </w:p>
          <w:p w:rsidR="00991468" w:rsidRPr="00D86566" w:rsidRDefault="00A71D26" w:rsidP="00112AA6">
            <w:pPr>
              <w:numPr>
                <w:ilvl w:val="0"/>
                <w:numId w:val="28"/>
              </w:numPr>
              <w:spacing w:before="60" w:after="120"/>
              <w:ind w:left="1020" w:hanging="3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Check</w:t>
            </w:r>
            <w:r w:rsidR="00991468" w:rsidRPr="00D86566">
              <w:rPr>
                <w:sz w:val="21"/>
                <w:szCs w:val="21"/>
              </w:rPr>
              <w:t xml:space="preserve"> what participants need to </w:t>
            </w:r>
            <w:r w:rsidR="00112AA6">
              <w:rPr>
                <w:sz w:val="21"/>
                <w:szCs w:val="21"/>
              </w:rPr>
              <w:t>supply</w:t>
            </w:r>
            <w:r w:rsidR="00991468" w:rsidRPr="00D86566">
              <w:rPr>
                <w:sz w:val="21"/>
                <w:szCs w:val="21"/>
              </w:rPr>
              <w:t xml:space="preserve"> </w:t>
            </w:r>
            <w:proofErr w:type="spellStart"/>
            <w:r w:rsidR="00991468" w:rsidRPr="00D86566">
              <w:rPr>
                <w:sz w:val="21"/>
                <w:szCs w:val="21"/>
              </w:rPr>
              <w:t>eg</w:t>
            </w:r>
            <w:proofErr w:type="spellEnd"/>
            <w:r w:rsidR="00991468" w:rsidRPr="00D86566">
              <w:rPr>
                <w:sz w:val="21"/>
                <w:szCs w:val="21"/>
              </w:rPr>
              <w:t xml:space="preserve"> trainers, water proofs</w:t>
            </w:r>
          </w:p>
        </w:tc>
      </w:tr>
      <w:tr w:rsidR="00112AA6" w:rsidTr="00A71D26">
        <w:tc>
          <w:tcPr>
            <w:tcW w:w="2694" w:type="dxa"/>
            <w:shd w:val="clear" w:color="auto" w:fill="auto"/>
          </w:tcPr>
          <w:p w:rsidR="00032200" w:rsidRPr="00D86566" w:rsidRDefault="00015660" w:rsidP="00A270B8">
            <w:pPr>
              <w:spacing w:before="100" w:after="120"/>
              <w:rPr>
                <w:sz w:val="21"/>
                <w:szCs w:val="21"/>
              </w:rPr>
            </w:pPr>
            <w:r>
              <w:rPr>
                <w:rFonts w:ascii="Arial Narrow" w:hAnsi="Arial Narrow"/>
                <w:b/>
                <w:caps/>
                <w:sz w:val="21"/>
                <w:szCs w:val="21"/>
              </w:rPr>
              <w:t>DESTINATION – ‘</w:t>
            </w:r>
            <w:r w:rsidR="00032200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Uncontrolled’:</w:t>
            </w:r>
            <w:r w:rsidR="00032200" w:rsidRPr="00D86566">
              <w:rPr>
                <w:sz w:val="21"/>
                <w:szCs w:val="21"/>
              </w:rPr>
              <w:t xml:space="preserve">  </w:t>
            </w:r>
            <w:r w:rsidR="00032200" w:rsidRPr="00D86566">
              <w:rPr>
                <w:i/>
                <w:sz w:val="21"/>
                <w:szCs w:val="21"/>
              </w:rPr>
              <w:t>No one is directly in charge</w:t>
            </w:r>
            <w:r w:rsidR="00CA4097">
              <w:rPr>
                <w:i/>
                <w:sz w:val="21"/>
                <w:szCs w:val="21"/>
              </w:rPr>
              <w:t>, or the</w:t>
            </w:r>
            <w:r w:rsidR="009A6A93" w:rsidRPr="00D86566">
              <w:rPr>
                <w:i/>
                <w:sz w:val="21"/>
                <w:szCs w:val="21"/>
              </w:rPr>
              <w:t xml:space="preserve"> </w:t>
            </w:r>
            <w:r w:rsidR="00CA4097">
              <w:rPr>
                <w:i/>
                <w:sz w:val="21"/>
                <w:szCs w:val="21"/>
              </w:rPr>
              <w:t>site can be</w:t>
            </w:r>
            <w:r w:rsidR="00760CE8" w:rsidRPr="00D86566">
              <w:rPr>
                <w:i/>
                <w:sz w:val="21"/>
                <w:szCs w:val="21"/>
              </w:rPr>
              <w:t xml:space="preserve"> </w:t>
            </w:r>
            <w:r w:rsidR="00CA4097">
              <w:rPr>
                <w:i/>
                <w:sz w:val="21"/>
                <w:szCs w:val="21"/>
              </w:rPr>
              <w:t xml:space="preserve">more </w:t>
            </w:r>
            <w:r w:rsidR="00760CE8" w:rsidRPr="00D86566">
              <w:rPr>
                <w:i/>
                <w:sz w:val="21"/>
                <w:szCs w:val="21"/>
              </w:rPr>
              <w:t>remote</w:t>
            </w:r>
            <w:r w:rsidR="009D635F" w:rsidRPr="00D86566">
              <w:rPr>
                <w:i/>
                <w:sz w:val="21"/>
                <w:szCs w:val="21"/>
              </w:rPr>
              <w:t xml:space="preserve"> or difficult to get help if needed</w:t>
            </w:r>
          </w:p>
          <w:p w:rsidR="00032200" w:rsidRPr="00CB1CB9" w:rsidRDefault="00481E55" w:rsidP="00D86566">
            <w:pPr>
              <w:spacing w:after="120"/>
              <w:rPr>
                <w:i/>
                <w:sz w:val="21"/>
                <w:szCs w:val="21"/>
              </w:rPr>
            </w:pPr>
            <w:r w:rsidRPr="00CB1CB9">
              <w:rPr>
                <w:i/>
                <w:sz w:val="21"/>
                <w:szCs w:val="21"/>
              </w:rPr>
              <w:t>Example</w:t>
            </w:r>
            <w:r w:rsidR="00032200" w:rsidRPr="00CB1CB9">
              <w:rPr>
                <w:i/>
                <w:sz w:val="21"/>
                <w:szCs w:val="21"/>
              </w:rPr>
              <w:t xml:space="preserve">:  Beach, City Centre, </w:t>
            </w:r>
            <w:r w:rsidRPr="00CB1CB9">
              <w:rPr>
                <w:i/>
                <w:sz w:val="21"/>
                <w:szCs w:val="21"/>
              </w:rPr>
              <w:t>National Park</w:t>
            </w:r>
          </w:p>
        </w:tc>
        <w:tc>
          <w:tcPr>
            <w:tcW w:w="6804" w:type="dxa"/>
            <w:shd w:val="clear" w:color="auto" w:fill="auto"/>
          </w:tcPr>
          <w:p w:rsidR="00032200" w:rsidRPr="00D86566" w:rsidRDefault="00032200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Welfare:</w:t>
            </w:r>
            <w:r w:rsidRPr="00D86566">
              <w:rPr>
                <w:sz w:val="21"/>
                <w:szCs w:val="21"/>
              </w:rPr>
              <w:t xml:space="preserve">  Are facilities </w:t>
            </w:r>
            <w:r w:rsidR="00F12108" w:rsidRPr="00D86566">
              <w:rPr>
                <w:sz w:val="21"/>
                <w:szCs w:val="21"/>
              </w:rPr>
              <w:t>available</w:t>
            </w:r>
            <w:r w:rsidRPr="00D86566">
              <w:rPr>
                <w:sz w:val="21"/>
                <w:szCs w:val="21"/>
              </w:rPr>
              <w:t xml:space="preserve"> </w:t>
            </w:r>
            <w:proofErr w:type="spellStart"/>
            <w:r w:rsidRPr="00D86566">
              <w:rPr>
                <w:sz w:val="21"/>
                <w:szCs w:val="21"/>
              </w:rPr>
              <w:t>eg</w:t>
            </w:r>
            <w:proofErr w:type="spellEnd"/>
            <w:r w:rsidRPr="00D86566">
              <w:rPr>
                <w:sz w:val="21"/>
                <w:szCs w:val="21"/>
              </w:rPr>
              <w:t xml:space="preserve"> toilets, a place to get food and drink.  If not can you stop off on the way</w:t>
            </w:r>
          </w:p>
          <w:p w:rsidR="00032200" w:rsidRPr="00D86566" w:rsidRDefault="00032200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Accessibility:</w:t>
            </w:r>
            <w:r w:rsidRPr="00D86566">
              <w:rPr>
                <w:sz w:val="21"/>
                <w:szCs w:val="21"/>
              </w:rPr>
              <w:t xml:space="preserve">  Can all participants attend, irrespective of fitness and mobility </w:t>
            </w:r>
            <w:r w:rsidR="00991468" w:rsidRPr="00D86566">
              <w:rPr>
                <w:sz w:val="21"/>
                <w:szCs w:val="21"/>
              </w:rPr>
              <w:t>issues</w:t>
            </w:r>
          </w:p>
          <w:p w:rsidR="00032200" w:rsidRPr="00D86566" w:rsidRDefault="00032200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Drop Off / Pick Up Point:</w:t>
            </w:r>
            <w:r w:rsidRPr="00D86566">
              <w:rPr>
                <w:sz w:val="21"/>
                <w:szCs w:val="21"/>
              </w:rPr>
              <w:t xml:space="preserve">  If some distance away how will you travel between the two sites</w:t>
            </w:r>
          </w:p>
          <w:p w:rsidR="00032200" w:rsidRPr="00D86566" w:rsidRDefault="00032200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Site:</w:t>
            </w:r>
            <w:r w:rsidRPr="00D86566">
              <w:rPr>
                <w:sz w:val="21"/>
                <w:szCs w:val="21"/>
              </w:rPr>
              <w:t xml:space="preserve">  </w:t>
            </w:r>
            <w:r w:rsidR="00991468" w:rsidRPr="00D86566">
              <w:rPr>
                <w:sz w:val="21"/>
                <w:szCs w:val="21"/>
              </w:rPr>
              <w:t>Is it</w:t>
            </w:r>
            <w:r w:rsidRPr="00D86566">
              <w:rPr>
                <w:sz w:val="21"/>
                <w:szCs w:val="21"/>
              </w:rPr>
              <w:t xml:space="preserve"> remote, steep, </w:t>
            </w:r>
            <w:r w:rsidR="00991468" w:rsidRPr="00D86566">
              <w:rPr>
                <w:sz w:val="21"/>
                <w:szCs w:val="21"/>
              </w:rPr>
              <w:t xml:space="preserve">unsafe.  Does it have </w:t>
            </w:r>
            <w:r w:rsidRPr="00D86566">
              <w:rPr>
                <w:sz w:val="21"/>
                <w:szCs w:val="21"/>
              </w:rPr>
              <w:t>uneven paths, lots of steps, no phone reception</w:t>
            </w:r>
          </w:p>
          <w:p w:rsidR="00032200" w:rsidRPr="00D86566" w:rsidRDefault="00032200" w:rsidP="00A270B8">
            <w:pPr>
              <w:numPr>
                <w:ilvl w:val="0"/>
                <w:numId w:val="27"/>
              </w:numPr>
              <w:spacing w:before="100" w:after="12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Environmental:</w:t>
            </w:r>
            <w:r w:rsidRPr="00D86566">
              <w:rPr>
                <w:sz w:val="21"/>
                <w:szCs w:val="21"/>
              </w:rPr>
              <w:t xml:space="preserve">  Is </w:t>
            </w:r>
            <w:r w:rsidR="009A6A93" w:rsidRPr="00D86566">
              <w:rPr>
                <w:sz w:val="21"/>
                <w:szCs w:val="21"/>
              </w:rPr>
              <w:t xml:space="preserve">the </w:t>
            </w:r>
            <w:r w:rsidRPr="00D86566">
              <w:rPr>
                <w:sz w:val="21"/>
                <w:szCs w:val="21"/>
              </w:rPr>
              <w:t xml:space="preserve">trip weather dependent </w:t>
            </w:r>
            <w:r w:rsidR="00991468" w:rsidRPr="00D86566">
              <w:rPr>
                <w:sz w:val="21"/>
                <w:szCs w:val="21"/>
              </w:rPr>
              <w:t>or</w:t>
            </w:r>
            <w:r w:rsidRPr="00D86566">
              <w:rPr>
                <w:sz w:val="21"/>
                <w:szCs w:val="21"/>
              </w:rPr>
              <w:t xml:space="preserve"> restricted  </w:t>
            </w:r>
            <w:proofErr w:type="spellStart"/>
            <w:r w:rsidRPr="00D86566">
              <w:rPr>
                <w:sz w:val="21"/>
                <w:szCs w:val="21"/>
              </w:rPr>
              <w:t>eg</w:t>
            </w:r>
            <w:proofErr w:type="spellEnd"/>
            <w:r w:rsidRPr="00D86566">
              <w:rPr>
                <w:sz w:val="21"/>
                <w:szCs w:val="21"/>
              </w:rPr>
              <w:t xml:space="preserve">, tide times, certain times of the day </w:t>
            </w:r>
            <w:r w:rsidR="00991468" w:rsidRPr="00D86566">
              <w:rPr>
                <w:sz w:val="21"/>
                <w:szCs w:val="21"/>
              </w:rPr>
              <w:t>so you</w:t>
            </w:r>
            <w:r w:rsidRPr="00D86566">
              <w:rPr>
                <w:sz w:val="21"/>
                <w:szCs w:val="21"/>
              </w:rPr>
              <w:t xml:space="preserve"> return in daylight </w:t>
            </w:r>
          </w:p>
        </w:tc>
      </w:tr>
      <w:tr w:rsidR="00112AA6" w:rsidTr="00A71D26">
        <w:tc>
          <w:tcPr>
            <w:tcW w:w="2694" w:type="dxa"/>
            <w:shd w:val="clear" w:color="auto" w:fill="auto"/>
          </w:tcPr>
          <w:p w:rsidR="00032200" w:rsidRPr="00D86566" w:rsidRDefault="00EA6519" w:rsidP="00A270B8">
            <w:pPr>
              <w:spacing w:before="100" w:after="120"/>
              <w:rPr>
                <w:rFonts w:ascii="Arial Narrow" w:hAnsi="Arial Narrow"/>
                <w:b/>
                <w:caps/>
                <w:sz w:val="21"/>
                <w:szCs w:val="21"/>
              </w:rPr>
            </w:pPr>
            <w:r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Transport</w:t>
            </w:r>
            <w:r w:rsidR="00481E55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:</w:t>
            </w:r>
          </w:p>
          <w:p w:rsidR="00481E55" w:rsidRPr="00D86566" w:rsidRDefault="00481E55" w:rsidP="00D86566">
            <w:pPr>
              <w:spacing w:before="80"/>
              <w:rPr>
                <w:b/>
                <w:caps/>
                <w:sz w:val="21"/>
                <w:szCs w:val="21"/>
              </w:rPr>
            </w:pPr>
          </w:p>
        </w:tc>
        <w:tc>
          <w:tcPr>
            <w:tcW w:w="6804" w:type="dxa"/>
            <w:shd w:val="clear" w:color="auto" w:fill="auto"/>
          </w:tcPr>
          <w:p w:rsidR="009A6A93" w:rsidRPr="00D86566" w:rsidRDefault="002C154A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Plan the journey - c</w:t>
            </w:r>
            <w:r w:rsidR="009A6A93" w:rsidRPr="00D86566">
              <w:rPr>
                <w:sz w:val="21"/>
                <w:szCs w:val="21"/>
              </w:rPr>
              <w:t xml:space="preserve">alculate travel time, </w:t>
            </w:r>
            <w:r w:rsidR="00EA6519" w:rsidRPr="00D86566">
              <w:rPr>
                <w:sz w:val="21"/>
                <w:szCs w:val="21"/>
              </w:rPr>
              <w:t>tak</w:t>
            </w:r>
            <w:r w:rsidRPr="00D86566">
              <w:rPr>
                <w:sz w:val="21"/>
                <w:szCs w:val="21"/>
              </w:rPr>
              <w:t>e</w:t>
            </w:r>
            <w:r w:rsidR="00EA6519" w:rsidRPr="00D86566">
              <w:rPr>
                <w:sz w:val="21"/>
                <w:szCs w:val="21"/>
              </w:rPr>
              <w:t xml:space="preserve"> into account hidden extras </w:t>
            </w:r>
            <w:proofErr w:type="spellStart"/>
            <w:r w:rsidR="00EA6519" w:rsidRPr="00D86566">
              <w:rPr>
                <w:sz w:val="21"/>
                <w:szCs w:val="21"/>
              </w:rPr>
              <w:t>eg</w:t>
            </w:r>
            <w:proofErr w:type="spellEnd"/>
            <w:r w:rsidR="00EA6519" w:rsidRPr="00D86566">
              <w:rPr>
                <w:sz w:val="21"/>
                <w:szCs w:val="21"/>
              </w:rPr>
              <w:t xml:space="preserve"> weekend / holiday traffic, road works</w:t>
            </w:r>
          </w:p>
          <w:p w:rsidR="002C154A" w:rsidRPr="00D86566" w:rsidRDefault="002C154A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Try to travel by public transport</w:t>
            </w:r>
            <w:r w:rsidR="00E31C5F">
              <w:rPr>
                <w:sz w:val="21"/>
                <w:szCs w:val="21"/>
              </w:rPr>
              <w:t xml:space="preserve"> or licensed providers </w:t>
            </w:r>
            <w:proofErr w:type="spellStart"/>
            <w:r w:rsidR="00E31C5F">
              <w:rPr>
                <w:sz w:val="21"/>
                <w:szCs w:val="21"/>
              </w:rPr>
              <w:t>eg</w:t>
            </w:r>
            <w:proofErr w:type="spellEnd"/>
            <w:r w:rsidR="00E31C5F">
              <w:rPr>
                <w:sz w:val="21"/>
                <w:szCs w:val="21"/>
              </w:rPr>
              <w:t xml:space="preserve"> </w:t>
            </w:r>
            <w:r w:rsidR="00CB1CB9">
              <w:rPr>
                <w:sz w:val="21"/>
                <w:szCs w:val="21"/>
              </w:rPr>
              <w:t>taxi</w:t>
            </w:r>
            <w:r w:rsidR="00D06F8F">
              <w:rPr>
                <w:sz w:val="21"/>
                <w:szCs w:val="21"/>
              </w:rPr>
              <w:t>, coach</w:t>
            </w:r>
            <w:r w:rsidRPr="00D86566">
              <w:rPr>
                <w:sz w:val="21"/>
                <w:szCs w:val="21"/>
              </w:rPr>
              <w:t xml:space="preserve">  </w:t>
            </w:r>
          </w:p>
          <w:p w:rsidR="009A6A93" w:rsidRPr="00D86566" w:rsidRDefault="0099146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If not possible, c</w:t>
            </w:r>
            <w:r w:rsidR="009A6A93" w:rsidRPr="00D86566">
              <w:rPr>
                <w:sz w:val="21"/>
                <w:szCs w:val="21"/>
              </w:rPr>
              <w:t xml:space="preserve">onfirm numbers </w:t>
            </w:r>
            <w:r w:rsidR="002C154A" w:rsidRPr="00D86566">
              <w:rPr>
                <w:sz w:val="21"/>
                <w:szCs w:val="21"/>
              </w:rPr>
              <w:t xml:space="preserve">so </w:t>
            </w:r>
            <w:r w:rsidR="00A046B7" w:rsidRPr="00D86566">
              <w:rPr>
                <w:sz w:val="21"/>
                <w:szCs w:val="21"/>
              </w:rPr>
              <w:t xml:space="preserve">enough vehicles </w:t>
            </w:r>
            <w:r w:rsidR="002C154A" w:rsidRPr="00D86566">
              <w:rPr>
                <w:sz w:val="21"/>
                <w:szCs w:val="21"/>
              </w:rPr>
              <w:t xml:space="preserve">are hired </w:t>
            </w:r>
          </w:p>
          <w:p w:rsidR="00481E55" w:rsidRPr="00D86566" w:rsidRDefault="00481E55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If participants </w:t>
            </w:r>
            <w:r w:rsidR="00991468" w:rsidRPr="00D86566">
              <w:rPr>
                <w:sz w:val="21"/>
                <w:szCs w:val="21"/>
              </w:rPr>
              <w:t xml:space="preserve">are </w:t>
            </w:r>
            <w:r w:rsidRPr="00D86566">
              <w:rPr>
                <w:sz w:val="21"/>
                <w:szCs w:val="21"/>
              </w:rPr>
              <w:t xml:space="preserve">driving themselves </w:t>
            </w:r>
            <w:r w:rsidR="002C154A" w:rsidRPr="00D86566">
              <w:rPr>
                <w:sz w:val="21"/>
                <w:szCs w:val="21"/>
              </w:rPr>
              <w:t xml:space="preserve">provide driving instructions and refer them to </w:t>
            </w:r>
            <w:r w:rsidRPr="00D86566">
              <w:rPr>
                <w:sz w:val="21"/>
                <w:szCs w:val="21"/>
              </w:rPr>
              <w:t xml:space="preserve">the </w:t>
            </w:r>
            <w:r w:rsidRPr="00D86566">
              <w:rPr>
                <w:i/>
                <w:sz w:val="21"/>
                <w:szCs w:val="21"/>
              </w:rPr>
              <w:t xml:space="preserve">Driver </w:t>
            </w:r>
            <w:r w:rsidR="002C154A" w:rsidRPr="00D86566">
              <w:rPr>
                <w:i/>
                <w:sz w:val="21"/>
                <w:szCs w:val="21"/>
              </w:rPr>
              <w:t>&amp;</w:t>
            </w:r>
            <w:r w:rsidRPr="00D86566">
              <w:rPr>
                <w:i/>
                <w:sz w:val="21"/>
                <w:szCs w:val="21"/>
              </w:rPr>
              <w:t xml:space="preserve"> Passenger Safety Handbook</w:t>
            </w:r>
          </w:p>
          <w:p w:rsidR="00A046B7" w:rsidRPr="00D86566" w:rsidRDefault="00D06F8F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Book</w:t>
            </w:r>
            <w:r w:rsidR="002C154A" w:rsidRPr="00D86566">
              <w:rPr>
                <w:sz w:val="21"/>
                <w:szCs w:val="21"/>
              </w:rPr>
              <w:t xml:space="preserve"> coaches </w:t>
            </w:r>
            <w:r>
              <w:rPr>
                <w:sz w:val="21"/>
                <w:szCs w:val="21"/>
              </w:rPr>
              <w:t>with</w:t>
            </w:r>
            <w:r w:rsidR="002C154A" w:rsidRPr="00D86566">
              <w:rPr>
                <w:sz w:val="21"/>
                <w:szCs w:val="21"/>
              </w:rPr>
              <w:t xml:space="preserve"> a</w:t>
            </w:r>
            <w:r w:rsidR="00EA6519" w:rsidRPr="00D86566">
              <w:rPr>
                <w:sz w:val="21"/>
                <w:szCs w:val="21"/>
              </w:rPr>
              <w:t xml:space="preserve"> reputable </w:t>
            </w:r>
            <w:r w:rsidR="002C154A" w:rsidRPr="00D86566">
              <w:rPr>
                <w:sz w:val="21"/>
                <w:szCs w:val="21"/>
              </w:rPr>
              <w:t>company</w:t>
            </w:r>
            <w:r>
              <w:rPr>
                <w:sz w:val="21"/>
                <w:szCs w:val="21"/>
              </w:rPr>
              <w:t xml:space="preserve"> and agree </w:t>
            </w:r>
            <w:r w:rsidR="00101D30">
              <w:rPr>
                <w:sz w:val="21"/>
                <w:szCs w:val="21"/>
              </w:rPr>
              <w:t>the pick-</w:t>
            </w:r>
            <w:r>
              <w:rPr>
                <w:sz w:val="21"/>
                <w:szCs w:val="21"/>
              </w:rPr>
              <w:t>up</w:t>
            </w:r>
            <w:r w:rsidR="00101D30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/</w:t>
            </w:r>
            <w:r w:rsidR="00101D30">
              <w:rPr>
                <w:sz w:val="21"/>
                <w:szCs w:val="21"/>
              </w:rPr>
              <w:t xml:space="preserve"> </w:t>
            </w:r>
            <w:r w:rsidR="00EA6519" w:rsidRPr="00D86566">
              <w:rPr>
                <w:sz w:val="21"/>
                <w:szCs w:val="21"/>
              </w:rPr>
              <w:t>drop off points</w:t>
            </w:r>
          </w:p>
          <w:p w:rsidR="009A6A93" w:rsidRPr="00D86566" w:rsidRDefault="00CA4097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If using minibuses refer to the </w:t>
            </w:r>
            <w:r w:rsidRPr="00CA4097">
              <w:rPr>
                <w:i/>
                <w:sz w:val="21"/>
                <w:szCs w:val="21"/>
              </w:rPr>
              <w:t>Minibus Safety Policy</w:t>
            </w:r>
            <w:r>
              <w:rPr>
                <w:sz w:val="21"/>
                <w:szCs w:val="21"/>
              </w:rPr>
              <w:t>.  Book</w:t>
            </w:r>
            <w:r w:rsidR="00EA6519" w:rsidRPr="00D86566">
              <w:rPr>
                <w:sz w:val="21"/>
                <w:szCs w:val="21"/>
              </w:rPr>
              <w:t xml:space="preserve"> minibuses</w:t>
            </w:r>
            <w:r w:rsidR="00A046B7" w:rsidRPr="00D86566">
              <w:rPr>
                <w:sz w:val="21"/>
                <w:szCs w:val="21"/>
              </w:rPr>
              <w:t xml:space="preserve"> with a </w:t>
            </w:r>
            <w:r w:rsidR="002C154A" w:rsidRPr="00D86566">
              <w:rPr>
                <w:sz w:val="21"/>
                <w:szCs w:val="21"/>
              </w:rPr>
              <w:t>reputable supplier (</w:t>
            </w:r>
            <w:r w:rsidR="009A6A93" w:rsidRPr="00D86566">
              <w:rPr>
                <w:sz w:val="21"/>
                <w:szCs w:val="21"/>
              </w:rPr>
              <w:t>listed on the Vehicle Insurance Submission Form on the Finance Website</w:t>
            </w:r>
            <w:r w:rsidR="002C154A" w:rsidRPr="00D86566">
              <w:rPr>
                <w:sz w:val="21"/>
                <w:szCs w:val="21"/>
              </w:rPr>
              <w:t>)</w:t>
            </w:r>
            <w:r w:rsidR="009A6A93" w:rsidRPr="00D86566">
              <w:rPr>
                <w:sz w:val="21"/>
                <w:szCs w:val="21"/>
              </w:rPr>
              <w:t xml:space="preserve"> </w:t>
            </w:r>
          </w:p>
          <w:p w:rsidR="00EA6519" w:rsidRPr="00D86566" w:rsidRDefault="00EA6519" w:rsidP="00113295">
            <w:pPr>
              <w:numPr>
                <w:ilvl w:val="0"/>
                <w:numId w:val="30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Complete the </w:t>
            </w:r>
            <w:r w:rsidR="00481E55" w:rsidRPr="00D86566">
              <w:rPr>
                <w:sz w:val="21"/>
                <w:szCs w:val="21"/>
              </w:rPr>
              <w:t>Vehicle Insurance Submission</w:t>
            </w:r>
            <w:r w:rsidRPr="00D86566">
              <w:rPr>
                <w:sz w:val="21"/>
                <w:szCs w:val="21"/>
              </w:rPr>
              <w:t xml:space="preserve"> Form</w:t>
            </w:r>
          </w:p>
          <w:p w:rsidR="00101D30" w:rsidRDefault="00481E55" w:rsidP="00D86566">
            <w:pPr>
              <w:numPr>
                <w:ilvl w:val="0"/>
                <w:numId w:val="30"/>
              </w:numPr>
              <w:spacing w:before="60" w:after="0"/>
              <w:ind w:left="1026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Check d</w:t>
            </w:r>
            <w:r w:rsidR="00EA6519" w:rsidRPr="00D86566">
              <w:rPr>
                <w:sz w:val="21"/>
                <w:szCs w:val="21"/>
              </w:rPr>
              <w:t xml:space="preserve">rivers </w:t>
            </w:r>
            <w:r w:rsidR="00D06F8F">
              <w:rPr>
                <w:sz w:val="21"/>
                <w:szCs w:val="21"/>
              </w:rPr>
              <w:t xml:space="preserve">are at least 25 years of age </w:t>
            </w:r>
          </w:p>
          <w:p w:rsidR="00EA6519" w:rsidRPr="00D86566" w:rsidRDefault="00101D30" w:rsidP="00D86566">
            <w:pPr>
              <w:numPr>
                <w:ilvl w:val="0"/>
                <w:numId w:val="30"/>
              </w:numPr>
              <w:spacing w:before="60" w:after="0"/>
              <w:ind w:left="102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Check drivers </w:t>
            </w:r>
            <w:r w:rsidR="00EA6519" w:rsidRPr="00D86566">
              <w:rPr>
                <w:sz w:val="21"/>
                <w:szCs w:val="21"/>
              </w:rPr>
              <w:t xml:space="preserve">have in-date MIDAS </w:t>
            </w:r>
            <w:r w:rsidR="00112AA6">
              <w:rPr>
                <w:sz w:val="21"/>
                <w:szCs w:val="21"/>
              </w:rPr>
              <w:t>T</w:t>
            </w:r>
            <w:r w:rsidR="00EA6519" w:rsidRPr="00D86566">
              <w:rPr>
                <w:sz w:val="21"/>
                <w:szCs w:val="21"/>
              </w:rPr>
              <w:t xml:space="preserve">raining </w:t>
            </w:r>
          </w:p>
          <w:p w:rsidR="00481E55" w:rsidRPr="00D86566" w:rsidRDefault="00481E55" w:rsidP="00A270B8">
            <w:pPr>
              <w:numPr>
                <w:ilvl w:val="0"/>
                <w:numId w:val="30"/>
              </w:numPr>
              <w:spacing w:before="60" w:after="12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Ensure a Small Bus Permit is displayed in each minibus</w:t>
            </w:r>
          </w:p>
        </w:tc>
      </w:tr>
    </w:tbl>
    <w:p w:rsidR="00101D30" w:rsidRDefault="00101D30">
      <w:r>
        <w:br w:type="page"/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6804"/>
      </w:tblGrid>
      <w:tr w:rsidR="002574D2" w:rsidRPr="00D86566" w:rsidTr="002574D2">
        <w:trPr>
          <w:trHeight w:val="340"/>
        </w:trPr>
        <w:tc>
          <w:tcPr>
            <w:tcW w:w="9498" w:type="dxa"/>
            <w:gridSpan w:val="2"/>
            <w:shd w:val="clear" w:color="auto" w:fill="F2F2F2"/>
            <w:vAlign w:val="center"/>
          </w:tcPr>
          <w:p w:rsidR="002574D2" w:rsidRPr="00D86566" w:rsidRDefault="002574D2" w:rsidP="002574D2">
            <w:pPr>
              <w:spacing w:after="0" w:line="240" w:lineRule="auto"/>
              <w:rPr>
                <w:rFonts w:ascii="Arial Narrow" w:hAnsi="Arial Narrow"/>
                <w:b/>
                <w:sz w:val="21"/>
                <w:szCs w:val="21"/>
              </w:rPr>
            </w:pPr>
            <w:r>
              <w:rPr>
                <w:rFonts w:ascii="Arial Narrow" w:hAnsi="Arial Narrow"/>
                <w:b/>
                <w:sz w:val="21"/>
                <w:szCs w:val="21"/>
              </w:rPr>
              <w:lastRenderedPageBreak/>
              <w:t>POINTS TO CONSIDER</w:t>
            </w:r>
          </w:p>
        </w:tc>
      </w:tr>
      <w:tr w:rsidR="00481E55" w:rsidTr="00A71D26">
        <w:tc>
          <w:tcPr>
            <w:tcW w:w="2694" w:type="dxa"/>
            <w:shd w:val="clear" w:color="auto" w:fill="auto"/>
          </w:tcPr>
          <w:p w:rsidR="00481E55" w:rsidRPr="00D86566" w:rsidRDefault="009A6A93" w:rsidP="00A270B8">
            <w:pPr>
              <w:spacing w:before="100"/>
              <w:rPr>
                <w:rFonts w:ascii="Arial Narrow" w:hAnsi="Arial Narrow"/>
                <w:b/>
                <w:caps/>
                <w:sz w:val="21"/>
                <w:szCs w:val="21"/>
              </w:rPr>
            </w:pPr>
            <w:r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 xml:space="preserve">PEOPLE / </w:t>
            </w:r>
            <w:r w:rsidR="00481E55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ACTIVITY</w:t>
            </w:r>
            <w:r w:rsidR="00F12108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:</w:t>
            </w:r>
          </w:p>
        </w:tc>
        <w:tc>
          <w:tcPr>
            <w:tcW w:w="6804" w:type="dxa"/>
            <w:shd w:val="clear" w:color="auto" w:fill="auto"/>
          </w:tcPr>
          <w:p w:rsidR="00A046B7" w:rsidRPr="00D86566" w:rsidRDefault="00F6366D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Inclusivity</w:t>
            </w:r>
            <w:r w:rsidR="00A046B7" w:rsidRPr="00D86566">
              <w:rPr>
                <w:b/>
                <w:sz w:val="21"/>
                <w:szCs w:val="21"/>
              </w:rPr>
              <w:t xml:space="preserve">:  </w:t>
            </w:r>
            <w:r w:rsidRPr="00F6366D">
              <w:rPr>
                <w:sz w:val="21"/>
                <w:szCs w:val="21"/>
              </w:rPr>
              <w:t>Should be inclusive.</w:t>
            </w:r>
            <w:r>
              <w:rPr>
                <w:b/>
                <w:sz w:val="21"/>
                <w:szCs w:val="21"/>
              </w:rPr>
              <w:t xml:space="preserve"> </w:t>
            </w:r>
            <w:r w:rsidR="00A046B7" w:rsidRPr="00D86566">
              <w:rPr>
                <w:sz w:val="21"/>
                <w:szCs w:val="21"/>
              </w:rPr>
              <w:t xml:space="preserve">Identify </w:t>
            </w:r>
            <w:r w:rsidR="00F01DA2" w:rsidRPr="00D86566">
              <w:rPr>
                <w:sz w:val="21"/>
                <w:szCs w:val="21"/>
              </w:rPr>
              <w:t>those</w:t>
            </w:r>
            <w:r w:rsidR="00A046B7" w:rsidRPr="00D86566">
              <w:rPr>
                <w:sz w:val="21"/>
                <w:szCs w:val="21"/>
              </w:rPr>
              <w:t xml:space="preserve"> </w:t>
            </w:r>
            <w:r w:rsidR="00041914" w:rsidRPr="00D86566">
              <w:rPr>
                <w:sz w:val="21"/>
                <w:szCs w:val="21"/>
              </w:rPr>
              <w:t>with</w:t>
            </w:r>
            <w:r w:rsidR="00A046B7" w:rsidRPr="00D86566">
              <w:rPr>
                <w:sz w:val="21"/>
                <w:szCs w:val="21"/>
              </w:rPr>
              <w:t xml:space="preserve"> specific needs so you can arrange support pre-trip</w:t>
            </w:r>
            <w:r w:rsidR="00041914" w:rsidRPr="00D86566">
              <w:rPr>
                <w:sz w:val="21"/>
                <w:szCs w:val="21"/>
              </w:rPr>
              <w:t xml:space="preserve"> - i</w:t>
            </w:r>
            <w:r w:rsidR="00A046B7" w:rsidRPr="00D86566">
              <w:rPr>
                <w:sz w:val="21"/>
                <w:szCs w:val="21"/>
              </w:rPr>
              <w:t>t may be too late once on site</w:t>
            </w:r>
          </w:p>
          <w:p w:rsidR="00481E55" w:rsidRPr="00D86566" w:rsidRDefault="009A6A93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Activity:</w:t>
            </w:r>
            <w:r w:rsidRPr="00D86566">
              <w:rPr>
                <w:sz w:val="21"/>
                <w:szCs w:val="21"/>
              </w:rPr>
              <w:t xml:space="preserve"> </w:t>
            </w:r>
            <w:r w:rsidR="00041914" w:rsidRPr="00D86566">
              <w:rPr>
                <w:sz w:val="21"/>
                <w:szCs w:val="21"/>
              </w:rPr>
              <w:t xml:space="preserve"> Is</w:t>
            </w:r>
            <w:r w:rsidRPr="00D86566">
              <w:rPr>
                <w:sz w:val="21"/>
                <w:szCs w:val="21"/>
              </w:rPr>
              <w:t xml:space="preserve"> a certain level of fitness or mobility </w:t>
            </w:r>
            <w:r w:rsidR="00041914" w:rsidRPr="00D86566">
              <w:rPr>
                <w:sz w:val="21"/>
                <w:szCs w:val="21"/>
              </w:rPr>
              <w:t>needed</w:t>
            </w:r>
          </w:p>
          <w:p w:rsidR="00A046B7" w:rsidRPr="00D86566" w:rsidRDefault="00A046B7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 xml:space="preserve">Costs:  </w:t>
            </w:r>
            <w:r w:rsidR="00041914" w:rsidRPr="00D86566">
              <w:rPr>
                <w:sz w:val="21"/>
                <w:szCs w:val="21"/>
              </w:rPr>
              <w:t>W</w:t>
            </w:r>
            <w:r w:rsidRPr="00D86566">
              <w:rPr>
                <w:sz w:val="21"/>
                <w:szCs w:val="21"/>
              </w:rPr>
              <w:t xml:space="preserve">hat </w:t>
            </w:r>
            <w:r w:rsidR="00D06F8F">
              <w:rPr>
                <w:sz w:val="21"/>
                <w:szCs w:val="21"/>
              </w:rPr>
              <w:t>do</w:t>
            </w:r>
            <w:r w:rsidR="00041914" w:rsidRPr="00D86566">
              <w:rPr>
                <w:sz w:val="21"/>
                <w:szCs w:val="21"/>
              </w:rPr>
              <w:t xml:space="preserve"> participant</w:t>
            </w:r>
            <w:r w:rsidR="00D06F8F">
              <w:rPr>
                <w:sz w:val="21"/>
                <w:szCs w:val="21"/>
              </w:rPr>
              <w:t>s</w:t>
            </w:r>
            <w:r w:rsidR="00041914" w:rsidRPr="00D86566">
              <w:rPr>
                <w:sz w:val="21"/>
                <w:szCs w:val="21"/>
              </w:rPr>
              <w:t xml:space="preserve"> pay for </w:t>
            </w:r>
            <w:proofErr w:type="spellStart"/>
            <w:r w:rsidR="00D06F8F">
              <w:rPr>
                <w:sz w:val="21"/>
                <w:szCs w:val="21"/>
              </w:rPr>
              <w:t>eg</w:t>
            </w:r>
            <w:proofErr w:type="spellEnd"/>
            <w:r w:rsidR="00D06F8F">
              <w:rPr>
                <w:sz w:val="21"/>
                <w:szCs w:val="21"/>
              </w:rPr>
              <w:t xml:space="preserve"> train fare, entry fees</w:t>
            </w:r>
          </w:p>
          <w:p w:rsidR="00F12108" w:rsidRPr="00D86566" w:rsidRDefault="00F1210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Welfare:</w:t>
            </w:r>
            <w:r w:rsidRPr="00D86566">
              <w:rPr>
                <w:sz w:val="21"/>
                <w:szCs w:val="21"/>
              </w:rPr>
              <w:t xml:space="preserve">  Tell people if </w:t>
            </w:r>
            <w:r w:rsidR="00113295">
              <w:rPr>
                <w:sz w:val="21"/>
                <w:szCs w:val="21"/>
              </w:rPr>
              <w:t xml:space="preserve">they need to take food and drink.  If </w:t>
            </w:r>
            <w:r w:rsidRPr="00D86566">
              <w:rPr>
                <w:sz w:val="21"/>
                <w:szCs w:val="21"/>
              </w:rPr>
              <w:t xml:space="preserve">toilets aren’t available </w:t>
            </w:r>
            <w:r w:rsidR="00113295">
              <w:rPr>
                <w:sz w:val="21"/>
                <w:szCs w:val="21"/>
              </w:rPr>
              <w:t>make people aware and plan a stop on route</w:t>
            </w:r>
          </w:p>
          <w:p w:rsidR="009A6A93" w:rsidRPr="00D86566" w:rsidRDefault="009A6A93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Clothing:</w:t>
            </w:r>
            <w:r w:rsidRPr="00D86566">
              <w:rPr>
                <w:sz w:val="21"/>
                <w:szCs w:val="21"/>
              </w:rPr>
              <w:t xml:space="preserve">  </w:t>
            </w:r>
            <w:r w:rsidR="00015660">
              <w:rPr>
                <w:sz w:val="21"/>
                <w:szCs w:val="21"/>
              </w:rPr>
              <w:t>Are</w:t>
            </w:r>
            <w:r w:rsidRPr="00D86566">
              <w:rPr>
                <w:sz w:val="21"/>
                <w:szCs w:val="21"/>
              </w:rPr>
              <w:t xml:space="preserve"> specific </w:t>
            </w:r>
            <w:r w:rsidR="00015660">
              <w:rPr>
                <w:sz w:val="21"/>
                <w:szCs w:val="21"/>
              </w:rPr>
              <w:t>items</w:t>
            </w:r>
            <w:r w:rsidRPr="00D86566">
              <w:rPr>
                <w:sz w:val="21"/>
                <w:szCs w:val="21"/>
              </w:rPr>
              <w:t xml:space="preserve"> needed </w:t>
            </w:r>
            <w:proofErr w:type="spellStart"/>
            <w:r w:rsidRPr="00D86566">
              <w:rPr>
                <w:sz w:val="21"/>
                <w:szCs w:val="21"/>
              </w:rPr>
              <w:t>eg</w:t>
            </w:r>
            <w:proofErr w:type="spellEnd"/>
            <w:r w:rsidRPr="00D86566">
              <w:rPr>
                <w:sz w:val="21"/>
                <w:szCs w:val="21"/>
              </w:rPr>
              <w:t xml:space="preserve">, walking boots, waterproofs </w:t>
            </w:r>
          </w:p>
          <w:p w:rsidR="00F12108" w:rsidRPr="00D86566" w:rsidRDefault="00F1210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Culture:</w:t>
            </w:r>
            <w:r w:rsidRPr="00D86566">
              <w:rPr>
                <w:sz w:val="21"/>
                <w:szCs w:val="21"/>
              </w:rPr>
              <w:t xml:space="preserve">  Is a </w:t>
            </w:r>
            <w:r w:rsidR="00F01DA2" w:rsidRPr="00D86566">
              <w:rPr>
                <w:sz w:val="21"/>
                <w:szCs w:val="21"/>
              </w:rPr>
              <w:t xml:space="preserve">certain </w:t>
            </w:r>
            <w:r w:rsidRPr="00D86566">
              <w:rPr>
                <w:sz w:val="21"/>
                <w:szCs w:val="21"/>
              </w:rPr>
              <w:t xml:space="preserve">standard of behaviour </w:t>
            </w:r>
            <w:r w:rsidR="00F01DA2" w:rsidRPr="00D86566">
              <w:rPr>
                <w:sz w:val="21"/>
                <w:szCs w:val="21"/>
              </w:rPr>
              <w:t xml:space="preserve">/ dress </w:t>
            </w:r>
            <w:r w:rsidRPr="00D86566">
              <w:rPr>
                <w:sz w:val="21"/>
                <w:szCs w:val="21"/>
              </w:rPr>
              <w:t>expected</w:t>
            </w:r>
          </w:p>
          <w:p w:rsidR="009A6A93" w:rsidRPr="00D86566" w:rsidRDefault="009A6A93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Equipment:</w:t>
            </w:r>
            <w:r w:rsidRPr="00D86566">
              <w:rPr>
                <w:sz w:val="21"/>
                <w:szCs w:val="21"/>
              </w:rPr>
              <w:t xml:space="preserve">  </w:t>
            </w:r>
            <w:r w:rsidR="00F01DA2" w:rsidRPr="00D86566">
              <w:rPr>
                <w:sz w:val="21"/>
                <w:szCs w:val="21"/>
              </w:rPr>
              <w:t>Do you need a</w:t>
            </w:r>
            <w:r w:rsidR="00A046B7" w:rsidRPr="00D86566">
              <w:rPr>
                <w:sz w:val="21"/>
                <w:szCs w:val="21"/>
              </w:rPr>
              <w:t xml:space="preserve"> t</w:t>
            </w:r>
            <w:r w:rsidRPr="00D86566">
              <w:rPr>
                <w:sz w:val="21"/>
                <w:szCs w:val="21"/>
              </w:rPr>
              <w:t>orch, map, sun cream</w:t>
            </w:r>
            <w:r w:rsidR="00A046B7" w:rsidRPr="00D86566">
              <w:rPr>
                <w:sz w:val="21"/>
                <w:szCs w:val="21"/>
              </w:rPr>
              <w:t xml:space="preserve">, </w:t>
            </w:r>
            <w:r w:rsidR="00F12108" w:rsidRPr="00D86566">
              <w:rPr>
                <w:sz w:val="21"/>
                <w:szCs w:val="21"/>
              </w:rPr>
              <w:t xml:space="preserve">antibacterial hand wipes, </w:t>
            </w:r>
            <w:r w:rsidR="00A140C5" w:rsidRPr="00D86566">
              <w:rPr>
                <w:sz w:val="21"/>
                <w:szCs w:val="21"/>
              </w:rPr>
              <w:t xml:space="preserve">First Aid </w:t>
            </w:r>
            <w:r w:rsidR="00D06F8F">
              <w:rPr>
                <w:sz w:val="21"/>
                <w:szCs w:val="21"/>
              </w:rPr>
              <w:t>K</w:t>
            </w:r>
            <w:r w:rsidR="00A140C5" w:rsidRPr="00D86566">
              <w:rPr>
                <w:sz w:val="21"/>
                <w:szCs w:val="21"/>
              </w:rPr>
              <w:t xml:space="preserve">it, </w:t>
            </w:r>
            <w:r w:rsidR="00A046B7" w:rsidRPr="00D86566">
              <w:rPr>
                <w:sz w:val="21"/>
                <w:szCs w:val="21"/>
              </w:rPr>
              <w:t>spares of kit</w:t>
            </w:r>
            <w:r w:rsidR="00F01DA2" w:rsidRPr="00D86566">
              <w:rPr>
                <w:sz w:val="21"/>
                <w:szCs w:val="21"/>
              </w:rPr>
              <w:t xml:space="preserve"> </w:t>
            </w:r>
            <w:proofErr w:type="spellStart"/>
            <w:r w:rsidR="00F01DA2" w:rsidRPr="00D86566">
              <w:rPr>
                <w:sz w:val="21"/>
                <w:szCs w:val="21"/>
              </w:rPr>
              <w:t>etc</w:t>
            </w:r>
            <w:proofErr w:type="spellEnd"/>
          </w:p>
          <w:p w:rsidR="00F12108" w:rsidRPr="00D86566" w:rsidRDefault="00F1210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Supervision:</w:t>
            </w:r>
            <w:r w:rsidRPr="00D86566">
              <w:rPr>
                <w:sz w:val="21"/>
                <w:szCs w:val="21"/>
              </w:rPr>
              <w:t xml:space="preserve">  </w:t>
            </w:r>
            <w:r w:rsidR="00F01DA2" w:rsidRPr="00D86566">
              <w:rPr>
                <w:sz w:val="21"/>
                <w:szCs w:val="21"/>
              </w:rPr>
              <w:t>It must</w:t>
            </w:r>
            <w:r w:rsidRPr="00D86566">
              <w:rPr>
                <w:sz w:val="21"/>
                <w:szCs w:val="21"/>
              </w:rPr>
              <w:t xml:space="preserve"> </w:t>
            </w:r>
            <w:r w:rsidR="00645C0A" w:rsidRPr="00D86566">
              <w:rPr>
                <w:sz w:val="21"/>
                <w:szCs w:val="21"/>
              </w:rPr>
              <w:t>meet</w:t>
            </w:r>
            <w:r w:rsidRPr="00D86566">
              <w:rPr>
                <w:sz w:val="21"/>
                <w:szCs w:val="21"/>
              </w:rPr>
              <w:t xml:space="preserve"> teaching needs.  Consider ‘helpers’ </w:t>
            </w:r>
            <w:proofErr w:type="spellStart"/>
            <w:r w:rsidRPr="00D86566">
              <w:rPr>
                <w:sz w:val="21"/>
                <w:szCs w:val="21"/>
              </w:rPr>
              <w:t>eg</w:t>
            </w:r>
            <w:proofErr w:type="spellEnd"/>
            <w:r w:rsidRPr="00D86566">
              <w:rPr>
                <w:sz w:val="21"/>
                <w:szCs w:val="21"/>
              </w:rPr>
              <w:t xml:space="preserve"> 2</w:t>
            </w:r>
            <w:r w:rsidRPr="00D86566">
              <w:rPr>
                <w:sz w:val="21"/>
                <w:szCs w:val="21"/>
                <w:vertAlign w:val="superscript"/>
              </w:rPr>
              <w:t>nd</w:t>
            </w:r>
            <w:r w:rsidR="00D06F8F">
              <w:rPr>
                <w:sz w:val="21"/>
                <w:szCs w:val="21"/>
              </w:rPr>
              <w:t xml:space="preserve"> year students</w:t>
            </w:r>
            <w:r w:rsidRPr="00D86566">
              <w:rPr>
                <w:sz w:val="21"/>
                <w:szCs w:val="21"/>
              </w:rPr>
              <w:t xml:space="preserve"> if </w:t>
            </w:r>
            <w:r w:rsidR="00D06F8F">
              <w:rPr>
                <w:sz w:val="21"/>
                <w:szCs w:val="21"/>
              </w:rPr>
              <w:t>participants</w:t>
            </w:r>
            <w:r w:rsidR="009D635F" w:rsidRPr="00D86566">
              <w:rPr>
                <w:sz w:val="21"/>
                <w:szCs w:val="21"/>
              </w:rPr>
              <w:t xml:space="preserve"> are</w:t>
            </w:r>
            <w:r w:rsidRPr="00D86566">
              <w:rPr>
                <w:sz w:val="21"/>
                <w:szCs w:val="21"/>
              </w:rPr>
              <w:t xml:space="preserve"> new</w:t>
            </w:r>
            <w:r w:rsidR="00F01DA2" w:rsidRPr="00D86566">
              <w:rPr>
                <w:sz w:val="21"/>
                <w:szCs w:val="21"/>
              </w:rPr>
              <w:t xml:space="preserve"> or </w:t>
            </w:r>
            <w:r w:rsidRPr="00D86566">
              <w:rPr>
                <w:sz w:val="21"/>
                <w:szCs w:val="21"/>
              </w:rPr>
              <w:t xml:space="preserve">inexperienced </w:t>
            </w:r>
          </w:p>
          <w:p w:rsidR="00E547A6" w:rsidRPr="00D86566" w:rsidRDefault="00E547A6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Free Time:</w:t>
            </w:r>
            <w:r w:rsidRPr="00D86566">
              <w:rPr>
                <w:sz w:val="21"/>
                <w:szCs w:val="21"/>
              </w:rPr>
              <w:t xml:space="preserve">  Make it clear if there are activities the participants must not do in </w:t>
            </w:r>
            <w:r w:rsidR="00D06F8F">
              <w:rPr>
                <w:sz w:val="21"/>
                <w:szCs w:val="21"/>
              </w:rPr>
              <w:t>their</w:t>
            </w:r>
            <w:r w:rsidRPr="00D86566">
              <w:rPr>
                <w:sz w:val="21"/>
                <w:szCs w:val="21"/>
              </w:rPr>
              <w:t xml:space="preserve"> free time</w:t>
            </w:r>
          </w:p>
          <w:p w:rsidR="00F12108" w:rsidRPr="00D86566" w:rsidRDefault="00F12108" w:rsidP="00A270B8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Lone Trips / Visits:</w:t>
            </w:r>
            <w:r w:rsidRPr="00D86566">
              <w:rPr>
                <w:sz w:val="21"/>
                <w:szCs w:val="21"/>
              </w:rPr>
              <w:t xml:space="preserve">  Don’t worry if the trip is low risk.  Check the person:</w:t>
            </w:r>
          </w:p>
          <w:p w:rsidR="00D06F8F" w:rsidRDefault="00F12108" w:rsidP="00113295">
            <w:pPr>
              <w:numPr>
                <w:ilvl w:val="0"/>
                <w:numId w:val="31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Knows exactly </w:t>
            </w:r>
            <w:r w:rsidR="00D06F8F">
              <w:rPr>
                <w:sz w:val="21"/>
                <w:szCs w:val="21"/>
              </w:rPr>
              <w:t xml:space="preserve">when and </w:t>
            </w:r>
            <w:r w:rsidRPr="00D86566">
              <w:rPr>
                <w:sz w:val="21"/>
                <w:szCs w:val="21"/>
              </w:rPr>
              <w:t>where they are going</w:t>
            </w:r>
          </w:p>
          <w:p w:rsidR="00F12108" w:rsidRPr="00D86566" w:rsidRDefault="00D06F8F" w:rsidP="00113295">
            <w:pPr>
              <w:numPr>
                <w:ilvl w:val="0"/>
                <w:numId w:val="31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If applicable </w:t>
            </w:r>
            <w:r w:rsidR="00113295">
              <w:rPr>
                <w:sz w:val="21"/>
                <w:szCs w:val="21"/>
              </w:rPr>
              <w:t xml:space="preserve">knows </w:t>
            </w:r>
            <w:r>
              <w:rPr>
                <w:sz w:val="21"/>
                <w:szCs w:val="21"/>
              </w:rPr>
              <w:t xml:space="preserve">who </w:t>
            </w:r>
            <w:r w:rsidR="00F12108" w:rsidRPr="00D86566">
              <w:rPr>
                <w:sz w:val="21"/>
                <w:szCs w:val="21"/>
              </w:rPr>
              <w:t xml:space="preserve">they are meeting </w:t>
            </w:r>
          </w:p>
          <w:p w:rsidR="00F12108" w:rsidRPr="00D86566" w:rsidRDefault="00F12108" w:rsidP="00D86566">
            <w:pPr>
              <w:numPr>
                <w:ilvl w:val="0"/>
                <w:numId w:val="31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Has sufficient funds</w:t>
            </w:r>
          </w:p>
          <w:p w:rsidR="00041914" w:rsidRPr="00D86566" w:rsidRDefault="00F12108" w:rsidP="00D86566">
            <w:pPr>
              <w:numPr>
                <w:ilvl w:val="0"/>
                <w:numId w:val="31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Is provided with emergency contact details </w:t>
            </w:r>
          </w:p>
          <w:p w:rsidR="00F12108" w:rsidRPr="00D86566" w:rsidRDefault="00041914" w:rsidP="00D86566">
            <w:pPr>
              <w:numPr>
                <w:ilvl w:val="0"/>
                <w:numId w:val="31"/>
              </w:numPr>
              <w:spacing w:before="60" w:after="12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Has </w:t>
            </w:r>
            <w:r w:rsidR="00F12108" w:rsidRPr="00D86566">
              <w:rPr>
                <w:sz w:val="21"/>
                <w:szCs w:val="21"/>
              </w:rPr>
              <w:t>a means to contact others</w:t>
            </w:r>
            <w:r w:rsidRPr="00D86566">
              <w:rPr>
                <w:sz w:val="21"/>
                <w:szCs w:val="21"/>
              </w:rPr>
              <w:t xml:space="preserve"> </w:t>
            </w:r>
          </w:p>
        </w:tc>
      </w:tr>
      <w:tr w:rsidR="00F12108" w:rsidTr="00A71D26">
        <w:tc>
          <w:tcPr>
            <w:tcW w:w="2694" w:type="dxa"/>
            <w:shd w:val="clear" w:color="auto" w:fill="auto"/>
          </w:tcPr>
          <w:p w:rsidR="00F12108" w:rsidRPr="00D86566" w:rsidRDefault="00F12108" w:rsidP="00D06F8F">
            <w:pPr>
              <w:spacing w:before="100" w:after="0"/>
              <w:rPr>
                <w:b/>
                <w:sz w:val="21"/>
                <w:szCs w:val="21"/>
              </w:rPr>
            </w:pPr>
            <w:r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EMERGENCIES</w:t>
            </w:r>
            <w:r w:rsidR="00041914" w:rsidRPr="00D86566">
              <w:rPr>
                <w:rFonts w:ascii="Arial Narrow" w:hAnsi="Arial Narrow"/>
                <w:b/>
                <w:caps/>
                <w:sz w:val="21"/>
                <w:szCs w:val="21"/>
              </w:rPr>
              <w:t>:</w:t>
            </w:r>
            <w:r w:rsidR="00A140C5" w:rsidRPr="00D86566">
              <w:rPr>
                <w:b/>
                <w:caps/>
                <w:sz w:val="21"/>
                <w:szCs w:val="21"/>
              </w:rPr>
              <w:t xml:space="preserve">  </w:t>
            </w:r>
            <w:r w:rsidR="00D06F8F">
              <w:rPr>
                <w:sz w:val="21"/>
                <w:szCs w:val="21"/>
              </w:rPr>
              <w:t>For group trips f</w:t>
            </w:r>
            <w:r w:rsidR="00760BB0" w:rsidRPr="00D86566">
              <w:rPr>
                <w:sz w:val="21"/>
                <w:szCs w:val="21"/>
              </w:rPr>
              <w:t xml:space="preserve">ill in and take a copy of the </w:t>
            </w:r>
            <w:r w:rsidR="00760BB0" w:rsidRPr="00D86566">
              <w:rPr>
                <w:i/>
                <w:sz w:val="21"/>
                <w:szCs w:val="21"/>
              </w:rPr>
              <w:t>Trip Registration Form</w:t>
            </w:r>
            <w:r w:rsidR="00760BB0" w:rsidRPr="00D86566">
              <w:rPr>
                <w:sz w:val="21"/>
                <w:szCs w:val="21"/>
              </w:rPr>
              <w:t xml:space="preserve"> (attached).  Also give a copy to a ‘Home Contact’, </w:t>
            </w:r>
            <w:proofErr w:type="spellStart"/>
            <w:r w:rsidR="00760BB0" w:rsidRPr="00D86566">
              <w:rPr>
                <w:sz w:val="21"/>
                <w:szCs w:val="21"/>
              </w:rPr>
              <w:t>eg</w:t>
            </w:r>
            <w:proofErr w:type="spellEnd"/>
            <w:r w:rsidR="00760BB0" w:rsidRPr="00D86566">
              <w:rPr>
                <w:sz w:val="21"/>
                <w:szCs w:val="21"/>
              </w:rPr>
              <w:t xml:space="preserve"> Schoo</w:t>
            </w:r>
            <w:r w:rsidR="00774B93">
              <w:rPr>
                <w:sz w:val="21"/>
                <w:szCs w:val="21"/>
              </w:rPr>
              <w:t>l Office or</w:t>
            </w:r>
            <w:r w:rsidR="00015660">
              <w:rPr>
                <w:sz w:val="21"/>
                <w:szCs w:val="21"/>
              </w:rPr>
              <w:t xml:space="preserve"> if back out of hours Main Arts Security </w:t>
            </w:r>
          </w:p>
        </w:tc>
        <w:tc>
          <w:tcPr>
            <w:tcW w:w="6804" w:type="dxa"/>
            <w:shd w:val="clear" w:color="auto" w:fill="auto"/>
          </w:tcPr>
          <w:p w:rsidR="00F12108" w:rsidRPr="00D86566" w:rsidRDefault="00A140C5" w:rsidP="00015660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b/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Remind participants to bring </w:t>
            </w:r>
            <w:r w:rsidR="00CF6FE5" w:rsidRPr="00D86566">
              <w:rPr>
                <w:sz w:val="21"/>
                <w:szCs w:val="21"/>
              </w:rPr>
              <w:t xml:space="preserve">personal </w:t>
            </w:r>
            <w:r w:rsidRPr="00D86566">
              <w:rPr>
                <w:sz w:val="21"/>
                <w:szCs w:val="21"/>
              </w:rPr>
              <w:t xml:space="preserve">medical </w:t>
            </w:r>
            <w:r w:rsidR="00F12108" w:rsidRPr="00D86566">
              <w:rPr>
                <w:sz w:val="21"/>
                <w:szCs w:val="21"/>
              </w:rPr>
              <w:t xml:space="preserve">essentials </w:t>
            </w:r>
            <w:proofErr w:type="spellStart"/>
            <w:r w:rsidR="00F12108" w:rsidRPr="00D86566">
              <w:rPr>
                <w:sz w:val="21"/>
                <w:szCs w:val="21"/>
              </w:rPr>
              <w:t>eg</w:t>
            </w:r>
            <w:proofErr w:type="spellEnd"/>
            <w:r w:rsidR="00F12108" w:rsidRPr="00D86566">
              <w:rPr>
                <w:sz w:val="21"/>
                <w:szCs w:val="21"/>
              </w:rPr>
              <w:t xml:space="preserve"> insulin</w:t>
            </w:r>
          </w:p>
          <w:p w:rsidR="00A140C5" w:rsidRPr="00D86566" w:rsidRDefault="00760BB0" w:rsidP="00015660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b/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‘Controlled’</w:t>
            </w:r>
            <w:r w:rsidRPr="00D86566">
              <w:rPr>
                <w:sz w:val="21"/>
                <w:szCs w:val="21"/>
              </w:rPr>
              <w:t xml:space="preserve">:  </w:t>
            </w:r>
            <w:r w:rsidR="00E547A6" w:rsidRPr="00D86566">
              <w:rPr>
                <w:sz w:val="21"/>
                <w:szCs w:val="21"/>
              </w:rPr>
              <w:t>V</w:t>
            </w:r>
            <w:r w:rsidR="00A140C5" w:rsidRPr="00D86566">
              <w:rPr>
                <w:sz w:val="21"/>
                <w:szCs w:val="21"/>
              </w:rPr>
              <w:t xml:space="preserve">enues </w:t>
            </w:r>
            <w:r w:rsidR="00645C0A" w:rsidRPr="00D86566">
              <w:rPr>
                <w:sz w:val="21"/>
                <w:szCs w:val="21"/>
              </w:rPr>
              <w:t xml:space="preserve">usually have </w:t>
            </w:r>
            <w:r w:rsidR="00A140C5" w:rsidRPr="00D86566">
              <w:rPr>
                <w:sz w:val="21"/>
                <w:szCs w:val="21"/>
              </w:rPr>
              <w:t>First Aid</w:t>
            </w:r>
            <w:r w:rsidR="00E547A6" w:rsidRPr="00D86566">
              <w:rPr>
                <w:sz w:val="21"/>
                <w:szCs w:val="21"/>
              </w:rPr>
              <w:t xml:space="preserve"> cover</w:t>
            </w:r>
            <w:r w:rsidR="00A140C5" w:rsidRPr="00D86566">
              <w:rPr>
                <w:sz w:val="21"/>
                <w:szCs w:val="21"/>
              </w:rPr>
              <w:t xml:space="preserve"> </w:t>
            </w:r>
            <w:r w:rsidR="00645C0A" w:rsidRPr="00D86566">
              <w:rPr>
                <w:sz w:val="21"/>
                <w:szCs w:val="21"/>
              </w:rPr>
              <w:t>with help</w:t>
            </w:r>
            <w:r w:rsidR="00A140C5" w:rsidRPr="00D86566">
              <w:rPr>
                <w:sz w:val="21"/>
                <w:szCs w:val="21"/>
              </w:rPr>
              <w:t xml:space="preserve"> in all cases, or for serious cases </w:t>
            </w:r>
            <w:r w:rsidR="00645C0A" w:rsidRPr="00D86566">
              <w:rPr>
                <w:sz w:val="21"/>
                <w:szCs w:val="21"/>
              </w:rPr>
              <w:t xml:space="preserve">available </w:t>
            </w:r>
            <w:r w:rsidR="00A140C5" w:rsidRPr="00D86566">
              <w:rPr>
                <w:sz w:val="21"/>
                <w:szCs w:val="21"/>
              </w:rPr>
              <w:t>via 999</w:t>
            </w:r>
          </w:p>
          <w:p w:rsidR="00A140C5" w:rsidRPr="00D86566" w:rsidRDefault="00760BB0" w:rsidP="00015660">
            <w:pPr>
              <w:numPr>
                <w:ilvl w:val="0"/>
                <w:numId w:val="27"/>
              </w:numPr>
              <w:spacing w:before="100" w:after="0"/>
              <w:ind w:left="453" w:hanging="340"/>
              <w:rPr>
                <w:sz w:val="21"/>
                <w:szCs w:val="21"/>
              </w:rPr>
            </w:pPr>
            <w:r w:rsidRPr="00D86566">
              <w:rPr>
                <w:b/>
                <w:sz w:val="21"/>
                <w:szCs w:val="21"/>
              </w:rPr>
              <w:t>‘Uncontrolled’</w:t>
            </w:r>
            <w:r w:rsidRPr="00D86566">
              <w:rPr>
                <w:sz w:val="21"/>
                <w:szCs w:val="21"/>
              </w:rPr>
              <w:t xml:space="preserve">:  </w:t>
            </w:r>
            <w:r w:rsidR="00F01DA2" w:rsidRPr="00D86566">
              <w:rPr>
                <w:sz w:val="21"/>
                <w:szCs w:val="21"/>
              </w:rPr>
              <w:t>Make your own</w:t>
            </w:r>
            <w:r w:rsidRPr="00D86566">
              <w:rPr>
                <w:sz w:val="21"/>
                <w:szCs w:val="21"/>
              </w:rPr>
              <w:t xml:space="preserve"> </w:t>
            </w:r>
            <w:r w:rsidR="00F0647E" w:rsidRPr="00D86566">
              <w:rPr>
                <w:sz w:val="21"/>
                <w:szCs w:val="21"/>
              </w:rPr>
              <w:t>First</w:t>
            </w:r>
            <w:r w:rsidRPr="00D86566">
              <w:rPr>
                <w:sz w:val="21"/>
                <w:szCs w:val="21"/>
              </w:rPr>
              <w:t xml:space="preserve"> Aid arrangements for </w:t>
            </w:r>
            <w:r w:rsidR="00F01DA2" w:rsidRPr="00D86566">
              <w:rPr>
                <w:sz w:val="21"/>
                <w:szCs w:val="21"/>
              </w:rPr>
              <w:t xml:space="preserve">sites where it is hard to get help </w:t>
            </w:r>
            <w:proofErr w:type="spellStart"/>
            <w:r w:rsidR="00F01DA2" w:rsidRPr="00D86566">
              <w:rPr>
                <w:sz w:val="21"/>
                <w:szCs w:val="21"/>
              </w:rPr>
              <w:t>eg</w:t>
            </w:r>
            <w:proofErr w:type="spellEnd"/>
            <w:r w:rsidR="00F01DA2" w:rsidRPr="00D86566">
              <w:rPr>
                <w:sz w:val="21"/>
                <w:szCs w:val="21"/>
              </w:rPr>
              <w:t xml:space="preserve"> </w:t>
            </w:r>
            <w:r w:rsidR="00F0647E" w:rsidRPr="00D86566">
              <w:rPr>
                <w:sz w:val="21"/>
                <w:szCs w:val="21"/>
              </w:rPr>
              <w:t xml:space="preserve">uncontrolled, </w:t>
            </w:r>
            <w:r w:rsidR="00A140C5" w:rsidRPr="00D86566">
              <w:rPr>
                <w:sz w:val="21"/>
                <w:szCs w:val="21"/>
              </w:rPr>
              <w:t>remote, poor phone reception</w:t>
            </w:r>
            <w:r w:rsidR="00CF6FE5" w:rsidRPr="00D86566">
              <w:rPr>
                <w:sz w:val="21"/>
                <w:szCs w:val="21"/>
              </w:rPr>
              <w:t xml:space="preserve">.  </w:t>
            </w:r>
            <w:r w:rsidR="00F0647E" w:rsidRPr="00D86566">
              <w:rPr>
                <w:sz w:val="21"/>
                <w:szCs w:val="21"/>
              </w:rPr>
              <w:t>But remember</w:t>
            </w:r>
            <w:r w:rsidRPr="00D86566">
              <w:rPr>
                <w:sz w:val="21"/>
                <w:szCs w:val="21"/>
              </w:rPr>
              <w:t xml:space="preserve"> accidents on </w:t>
            </w:r>
            <w:r w:rsidR="00CF6FE5" w:rsidRPr="00D86566">
              <w:rPr>
                <w:sz w:val="21"/>
                <w:szCs w:val="21"/>
              </w:rPr>
              <w:t>‘low risk’</w:t>
            </w:r>
            <w:r w:rsidRPr="00D86566">
              <w:rPr>
                <w:sz w:val="21"/>
                <w:szCs w:val="21"/>
              </w:rPr>
              <w:t xml:space="preserve"> trip</w:t>
            </w:r>
            <w:r w:rsidR="00CF6FE5" w:rsidRPr="00D86566">
              <w:rPr>
                <w:sz w:val="21"/>
                <w:szCs w:val="21"/>
              </w:rPr>
              <w:t>s</w:t>
            </w:r>
            <w:r w:rsidRPr="00D86566">
              <w:rPr>
                <w:sz w:val="21"/>
                <w:szCs w:val="21"/>
              </w:rPr>
              <w:t xml:space="preserve"> will probably involve minor injuries such as a cut or sprain</w:t>
            </w:r>
            <w:r w:rsidR="00F0647E" w:rsidRPr="00D86566">
              <w:rPr>
                <w:sz w:val="21"/>
                <w:szCs w:val="21"/>
              </w:rPr>
              <w:t xml:space="preserve"> - so</w:t>
            </w:r>
            <w:r w:rsidRPr="00D86566">
              <w:rPr>
                <w:sz w:val="21"/>
                <w:szCs w:val="21"/>
              </w:rPr>
              <w:t xml:space="preserve"> be </w:t>
            </w:r>
            <w:r w:rsidR="00A140C5" w:rsidRPr="00D86566">
              <w:rPr>
                <w:sz w:val="21"/>
                <w:szCs w:val="21"/>
              </w:rPr>
              <w:t>practical:</w:t>
            </w:r>
          </w:p>
          <w:p w:rsidR="00A140C5" w:rsidRPr="00D86566" w:rsidRDefault="00645C0A" w:rsidP="00113295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Taking</w:t>
            </w:r>
            <w:r w:rsidR="00A140C5" w:rsidRPr="00D86566">
              <w:rPr>
                <w:sz w:val="21"/>
                <w:szCs w:val="21"/>
              </w:rPr>
              <w:t xml:space="preserve"> a </w:t>
            </w:r>
            <w:r w:rsidRPr="00D86566">
              <w:rPr>
                <w:sz w:val="21"/>
                <w:szCs w:val="21"/>
              </w:rPr>
              <w:t>full</w:t>
            </w:r>
            <w:r w:rsidR="00A140C5" w:rsidRPr="00D86566">
              <w:rPr>
                <w:sz w:val="21"/>
                <w:szCs w:val="21"/>
              </w:rPr>
              <w:t xml:space="preserve"> </w:t>
            </w:r>
            <w:r w:rsidRPr="00D86566">
              <w:rPr>
                <w:sz w:val="21"/>
                <w:szCs w:val="21"/>
              </w:rPr>
              <w:t>First Aider</w:t>
            </w:r>
            <w:r w:rsidR="00A140C5" w:rsidRPr="00D86566">
              <w:rPr>
                <w:sz w:val="21"/>
                <w:szCs w:val="21"/>
              </w:rPr>
              <w:t xml:space="preserve"> </w:t>
            </w:r>
            <w:r w:rsidR="00F0647E" w:rsidRPr="00D86566">
              <w:rPr>
                <w:sz w:val="21"/>
                <w:szCs w:val="21"/>
              </w:rPr>
              <w:t>is</w:t>
            </w:r>
            <w:r w:rsidR="00A140C5" w:rsidRPr="00D86566">
              <w:rPr>
                <w:sz w:val="21"/>
                <w:szCs w:val="21"/>
              </w:rPr>
              <w:t xml:space="preserve"> best </w:t>
            </w:r>
            <w:r w:rsidRPr="00D86566">
              <w:rPr>
                <w:sz w:val="21"/>
                <w:szCs w:val="21"/>
              </w:rPr>
              <w:t>but participants</w:t>
            </w:r>
            <w:r w:rsidR="00A140C5" w:rsidRPr="00D86566">
              <w:rPr>
                <w:sz w:val="21"/>
                <w:szCs w:val="21"/>
              </w:rPr>
              <w:t xml:space="preserve"> with some </w:t>
            </w:r>
            <w:r w:rsidR="00F0647E" w:rsidRPr="00D86566">
              <w:rPr>
                <w:sz w:val="21"/>
                <w:szCs w:val="21"/>
              </w:rPr>
              <w:t>first aid</w:t>
            </w:r>
            <w:r w:rsidR="00A140C5" w:rsidRPr="00D86566">
              <w:rPr>
                <w:sz w:val="21"/>
                <w:szCs w:val="21"/>
              </w:rPr>
              <w:t xml:space="preserve"> knowledge may also be suitable </w:t>
            </w:r>
          </w:p>
          <w:p w:rsidR="00A140C5" w:rsidRPr="00D86566" w:rsidRDefault="00F01DA2" w:rsidP="00015660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Have</w:t>
            </w:r>
            <w:r w:rsidR="00A140C5" w:rsidRPr="00D86566">
              <w:rPr>
                <w:sz w:val="21"/>
                <w:szCs w:val="21"/>
              </w:rPr>
              <w:t xml:space="preserve"> a small First Aid kit </w:t>
            </w:r>
          </w:p>
          <w:p w:rsidR="00CF6FE5" w:rsidRPr="00D86566" w:rsidRDefault="00A140C5" w:rsidP="00015660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 xml:space="preserve">Check </w:t>
            </w:r>
            <w:r w:rsidR="00645C0A" w:rsidRPr="00D86566">
              <w:rPr>
                <w:sz w:val="21"/>
                <w:szCs w:val="21"/>
              </w:rPr>
              <w:t>you and others</w:t>
            </w:r>
            <w:r w:rsidRPr="00D86566">
              <w:rPr>
                <w:sz w:val="21"/>
                <w:szCs w:val="21"/>
              </w:rPr>
              <w:t xml:space="preserve"> have </w:t>
            </w:r>
            <w:r w:rsidR="00113295">
              <w:rPr>
                <w:sz w:val="21"/>
                <w:szCs w:val="21"/>
              </w:rPr>
              <w:t>an in-</w:t>
            </w:r>
            <w:r w:rsidR="00CF6FE5" w:rsidRPr="00D86566">
              <w:rPr>
                <w:sz w:val="21"/>
                <w:szCs w:val="21"/>
              </w:rPr>
              <w:t>credit, charged</w:t>
            </w:r>
            <w:r w:rsidRPr="00D86566">
              <w:rPr>
                <w:sz w:val="21"/>
                <w:szCs w:val="21"/>
              </w:rPr>
              <w:t xml:space="preserve"> mobile phone</w:t>
            </w:r>
          </w:p>
          <w:p w:rsidR="00A140C5" w:rsidRPr="00D86566" w:rsidRDefault="00CF6FE5" w:rsidP="00015660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Consider how you will raise help if there is no phone reception</w:t>
            </w:r>
            <w:r w:rsidR="00A140C5" w:rsidRPr="00D86566">
              <w:rPr>
                <w:sz w:val="21"/>
                <w:szCs w:val="21"/>
              </w:rPr>
              <w:t xml:space="preserve"> </w:t>
            </w:r>
          </w:p>
          <w:p w:rsidR="00A140C5" w:rsidRPr="00D86566" w:rsidRDefault="00F0647E" w:rsidP="00015660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Give</w:t>
            </w:r>
            <w:r w:rsidR="00A140C5" w:rsidRPr="00D86566">
              <w:rPr>
                <w:sz w:val="21"/>
                <w:szCs w:val="21"/>
              </w:rPr>
              <w:t xml:space="preserve"> ‘supervisors’ </w:t>
            </w:r>
            <w:r w:rsidR="00645C0A" w:rsidRPr="00D86566">
              <w:rPr>
                <w:sz w:val="21"/>
                <w:szCs w:val="21"/>
              </w:rPr>
              <w:t>and ‘helpers’</w:t>
            </w:r>
            <w:r w:rsidR="00A140C5" w:rsidRPr="00D86566">
              <w:rPr>
                <w:sz w:val="21"/>
                <w:szCs w:val="21"/>
              </w:rPr>
              <w:t xml:space="preserve"> emergency contact details</w:t>
            </w:r>
            <w:r w:rsidR="00645C0A" w:rsidRPr="00D86566">
              <w:rPr>
                <w:sz w:val="21"/>
                <w:szCs w:val="21"/>
              </w:rPr>
              <w:t xml:space="preserve"> </w:t>
            </w:r>
            <w:r w:rsidR="00CF6FE5" w:rsidRPr="00D86566">
              <w:rPr>
                <w:sz w:val="21"/>
                <w:szCs w:val="21"/>
              </w:rPr>
              <w:t>and</w:t>
            </w:r>
            <w:r w:rsidR="00645C0A" w:rsidRPr="00D86566">
              <w:rPr>
                <w:sz w:val="21"/>
                <w:szCs w:val="21"/>
              </w:rPr>
              <w:t xml:space="preserve"> </w:t>
            </w:r>
            <w:r w:rsidRPr="00D86566">
              <w:rPr>
                <w:sz w:val="21"/>
                <w:szCs w:val="21"/>
              </w:rPr>
              <w:t xml:space="preserve">tell them </w:t>
            </w:r>
            <w:r w:rsidR="00645C0A" w:rsidRPr="00D86566">
              <w:rPr>
                <w:sz w:val="21"/>
                <w:szCs w:val="21"/>
              </w:rPr>
              <w:t>where the Trip Registration Form is</w:t>
            </w:r>
            <w:r w:rsidR="00CF6FE5" w:rsidRPr="00D86566">
              <w:rPr>
                <w:sz w:val="21"/>
                <w:szCs w:val="21"/>
              </w:rPr>
              <w:t xml:space="preserve"> </w:t>
            </w:r>
          </w:p>
          <w:p w:rsidR="00113295" w:rsidRDefault="00CF6FE5" w:rsidP="00113295">
            <w:pPr>
              <w:numPr>
                <w:ilvl w:val="0"/>
                <w:numId w:val="32"/>
              </w:numPr>
              <w:spacing w:before="60" w:after="0"/>
              <w:ind w:left="1020" w:hanging="357"/>
              <w:rPr>
                <w:sz w:val="21"/>
                <w:szCs w:val="21"/>
              </w:rPr>
            </w:pPr>
            <w:r w:rsidRPr="00D86566">
              <w:rPr>
                <w:sz w:val="21"/>
                <w:szCs w:val="21"/>
              </w:rPr>
              <w:t>Always tell</w:t>
            </w:r>
            <w:r w:rsidR="00A140C5" w:rsidRPr="00D86566">
              <w:rPr>
                <w:sz w:val="21"/>
                <w:szCs w:val="21"/>
              </w:rPr>
              <w:t xml:space="preserve"> participants </w:t>
            </w:r>
            <w:r w:rsidR="00645C0A" w:rsidRPr="00D86566">
              <w:rPr>
                <w:sz w:val="21"/>
                <w:szCs w:val="21"/>
              </w:rPr>
              <w:t>what</w:t>
            </w:r>
            <w:r w:rsidR="00A140C5" w:rsidRPr="00D86566">
              <w:rPr>
                <w:sz w:val="21"/>
                <w:szCs w:val="21"/>
              </w:rPr>
              <w:t xml:space="preserve"> the emergency arrangements </w:t>
            </w:r>
            <w:r w:rsidR="00113295">
              <w:rPr>
                <w:sz w:val="21"/>
                <w:szCs w:val="21"/>
              </w:rPr>
              <w:t>are</w:t>
            </w:r>
          </w:p>
          <w:p w:rsidR="00A140C5" w:rsidRPr="00D86566" w:rsidRDefault="00113295" w:rsidP="00113295">
            <w:pPr>
              <w:numPr>
                <w:ilvl w:val="0"/>
                <w:numId w:val="32"/>
              </w:numPr>
              <w:spacing w:before="60" w:after="120"/>
              <w:ind w:left="1020" w:hanging="35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Always tell participants </w:t>
            </w:r>
            <w:r w:rsidR="001378D4">
              <w:rPr>
                <w:sz w:val="21"/>
                <w:szCs w:val="21"/>
              </w:rPr>
              <w:t>who to report concerns to</w:t>
            </w:r>
          </w:p>
        </w:tc>
      </w:tr>
    </w:tbl>
    <w:p w:rsidR="00101D30" w:rsidRDefault="00101D30" w:rsidP="002574D2">
      <w:pPr>
        <w:spacing w:after="120" w:line="200" w:lineRule="exact"/>
      </w:pPr>
    </w:p>
    <w:p w:rsidR="00A71D26" w:rsidRDefault="00A71D26" w:rsidP="00A270B8">
      <w:pPr>
        <w:spacing w:after="0" w:line="200" w:lineRule="exact"/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1378D4" w:rsidTr="00A71D26">
        <w:trPr>
          <w:trHeight w:val="454"/>
        </w:trPr>
        <w:tc>
          <w:tcPr>
            <w:tcW w:w="9498" w:type="dxa"/>
            <w:shd w:val="clear" w:color="auto" w:fill="C00000"/>
          </w:tcPr>
          <w:p w:rsidR="001378D4" w:rsidRPr="001378D4" w:rsidRDefault="001378D4" w:rsidP="00A44BE5">
            <w:pPr>
              <w:spacing w:before="80" w:after="0"/>
              <w:jc w:val="center"/>
              <w:rPr>
                <w:b/>
                <w:sz w:val="21"/>
                <w:szCs w:val="21"/>
              </w:rPr>
            </w:pPr>
            <w:r w:rsidRPr="00CF6FE5">
              <w:rPr>
                <w:b/>
                <w:caps/>
                <w:sz w:val="24"/>
                <w:szCs w:val="24"/>
              </w:rPr>
              <w:t xml:space="preserve">Remind </w:t>
            </w:r>
            <w:r w:rsidRPr="001378D4">
              <w:rPr>
                <w:b/>
                <w:caps/>
                <w:color w:val="FFFFFF" w:themeColor="background1"/>
                <w:sz w:val="24"/>
                <w:szCs w:val="24"/>
              </w:rPr>
              <w:t xml:space="preserve">participants </w:t>
            </w:r>
            <w:r w:rsidRPr="00CF6FE5">
              <w:rPr>
                <w:b/>
                <w:caps/>
                <w:sz w:val="24"/>
                <w:szCs w:val="24"/>
              </w:rPr>
              <w:t xml:space="preserve">they must report </w:t>
            </w:r>
            <w:r w:rsidRPr="00A44BE5">
              <w:rPr>
                <w:b/>
                <w:caps/>
                <w:sz w:val="24"/>
                <w:szCs w:val="24"/>
                <w:u w:val="single"/>
              </w:rPr>
              <w:t>all</w:t>
            </w:r>
            <w:r w:rsidRPr="00CF6FE5">
              <w:rPr>
                <w:b/>
                <w:caps/>
                <w:sz w:val="24"/>
                <w:szCs w:val="24"/>
              </w:rPr>
              <w:t xml:space="preserve"> accidents and incidents</w:t>
            </w:r>
          </w:p>
        </w:tc>
      </w:tr>
    </w:tbl>
    <w:p w:rsidR="0026487C" w:rsidRDefault="0026487C" w:rsidP="00481E55">
      <w:pPr>
        <w:sectPr w:rsidR="0026487C" w:rsidSect="002574D2">
          <w:footerReference w:type="default" r:id="rId25"/>
          <w:pgSz w:w="11906" w:h="16838" w:code="9"/>
          <w:pgMar w:top="1247" w:right="1361" w:bottom="964" w:left="1361" w:header="709" w:footer="397" w:gutter="0"/>
          <w:cols w:space="708"/>
          <w:docGrid w:linePitch="360"/>
        </w:sectPr>
      </w:pPr>
    </w:p>
    <w:p w:rsidR="00EE1F18" w:rsidRDefault="00BC1098" w:rsidP="00355541">
      <w:pPr>
        <w:spacing w:before="36" w:line="430" w:lineRule="exact"/>
      </w:pPr>
      <w:r w:rsidRPr="00BC1098">
        <w:rPr>
          <w:rFonts w:cs="Arial"/>
          <w:noProof/>
          <w:sz w:val="20"/>
          <w:szCs w:val="20"/>
          <w:lang w:eastAsia="en-GB"/>
        </w:rPr>
        <w:lastRenderedPageBreak/>
        <w:drawing>
          <wp:anchor distT="0" distB="0" distL="114300" distR="114300" simplePos="0" relativeHeight="251663360" behindDoc="1" locked="0" layoutInCell="1" allowOverlap="1" wp14:anchorId="3FBD67BC" wp14:editId="60415DE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06800" cy="9324000"/>
            <wp:effectExtent l="0" t="0" r="0" b="0"/>
            <wp:wrapSquare wrapText="bothSides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800" cy="9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1F18" w:rsidRDefault="00EE1F18" w:rsidP="008A5205">
      <w:pPr>
        <w:tabs>
          <w:tab w:val="left" w:leader="dot" w:pos="7200"/>
          <w:tab w:val="left" w:leader="dot" w:pos="10800"/>
        </w:tabs>
        <w:spacing w:before="480" w:after="0"/>
        <w:rPr>
          <w:rFonts w:cs="Arial"/>
          <w:sz w:val="20"/>
          <w:szCs w:val="20"/>
        </w:rPr>
        <w:sectPr w:rsidR="00EE1F18" w:rsidSect="00BC1098">
          <w:headerReference w:type="default" r:id="rId27"/>
          <w:footerReference w:type="default" r:id="rId28"/>
          <w:pgSz w:w="11906" w:h="16838" w:code="9"/>
          <w:pgMar w:top="1191" w:right="1361" w:bottom="1191" w:left="1361" w:header="397" w:footer="227" w:gutter="0"/>
          <w:cols w:space="708"/>
          <w:docGrid w:linePitch="360"/>
        </w:sectPr>
      </w:pP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4"/>
        <w:gridCol w:w="5489"/>
        <w:gridCol w:w="282"/>
        <w:gridCol w:w="1837"/>
        <w:gridCol w:w="1555"/>
        <w:gridCol w:w="283"/>
        <w:gridCol w:w="1273"/>
        <w:gridCol w:w="1343"/>
      </w:tblGrid>
      <w:tr w:rsidR="008879B5" w:rsidRPr="00082AB4" w:rsidTr="008879B5">
        <w:trPr>
          <w:trHeight w:val="680"/>
        </w:trPr>
        <w:tc>
          <w:tcPr>
            <w:tcW w:w="296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rPr>
                <w:rFonts w:cs="Calibri"/>
                <w:b/>
                <w:color w:val="000000"/>
              </w:rPr>
            </w:pPr>
            <w:r w:rsidRPr="002D0053">
              <w:rPr>
                <w:rFonts w:cs="Calibri"/>
                <w:b/>
                <w:color w:val="000000"/>
              </w:rPr>
              <w:lastRenderedPageBreak/>
              <w:t>Risk Assessment (RA) Title</w:t>
            </w:r>
          </w:p>
          <w:p w:rsidR="008879B5" w:rsidRPr="008D628C" w:rsidRDefault="008879B5" w:rsidP="008879B5">
            <w:pPr>
              <w:spacing w:after="0" w:line="240" w:lineRule="auto"/>
              <w:rPr>
                <w:color w:val="C00000"/>
              </w:rPr>
            </w:pPr>
            <w:r w:rsidRPr="008D628C">
              <w:rPr>
                <w:rFonts w:ascii="Arial Narrow" w:hAnsi="Arial Narrow"/>
                <w:b/>
                <w:color w:val="C00000"/>
                <w:sz w:val="18"/>
                <w:szCs w:val="18"/>
              </w:rPr>
              <w:t>Remember to complete Footer details</w:t>
            </w:r>
          </w:p>
        </w:tc>
        <w:tc>
          <w:tcPr>
            <w:tcW w:w="5489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8879B5" w:rsidRPr="002D0053" w:rsidRDefault="008879B5" w:rsidP="008879B5">
            <w:pPr>
              <w:spacing w:after="0" w:line="240" w:lineRule="auto"/>
              <w:rPr>
                <w:b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82" w:type="dxa"/>
            <w:tcBorders>
              <w:top w:val="single" w:sz="4" w:space="0" w:color="FFFFFF"/>
              <w:left w:val="single" w:sz="4" w:space="0" w:color="595959"/>
              <w:bottom w:val="single" w:sz="4" w:space="0" w:color="FFFFFF"/>
              <w:right w:val="single" w:sz="4" w:space="0" w:color="595959"/>
            </w:tcBorders>
            <w:shd w:val="clear" w:color="auto" w:fill="auto"/>
            <w:vAlign w:val="center"/>
          </w:tcPr>
          <w:p w:rsidR="008879B5" w:rsidRPr="00082AB4" w:rsidRDefault="008879B5" w:rsidP="008879B5">
            <w:pPr>
              <w:spacing w:after="0" w:line="240" w:lineRule="auto"/>
            </w:pPr>
          </w:p>
        </w:tc>
        <w:tc>
          <w:tcPr>
            <w:tcW w:w="1837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Pr="00082AB4" w:rsidRDefault="008879B5" w:rsidP="008879B5">
            <w:pPr>
              <w:spacing w:after="0" w:line="240" w:lineRule="auto"/>
            </w:pPr>
            <w:r w:rsidRPr="002D0053">
              <w:rPr>
                <w:b/>
              </w:rPr>
              <w:t>Date RA Created and/or Reviewed</w:t>
            </w:r>
          </w:p>
        </w:tc>
        <w:tc>
          <w:tcPr>
            <w:tcW w:w="1555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8879B5" w:rsidRPr="00082AB4" w:rsidRDefault="008879B5" w:rsidP="008879B5">
            <w:pPr>
              <w:spacing w:after="0" w:line="240" w:lineRule="auto"/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83" w:type="dxa"/>
            <w:tcBorders>
              <w:top w:val="single" w:sz="4" w:space="0" w:color="FFFFFF"/>
              <w:left w:val="single" w:sz="4" w:space="0" w:color="595959"/>
              <w:bottom w:val="single" w:sz="4" w:space="0" w:color="FFFFFF"/>
              <w:right w:val="single" w:sz="4" w:space="0" w:color="595959"/>
            </w:tcBorders>
            <w:shd w:val="clear" w:color="auto" w:fill="auto"/>
          </w:tcPr>
          <w:p w:rsidR="008879B5" w:rsidRPr="002D0053" w:rsidRDefault="008879B5" w:rsidP="008879B5">
            <w:pPr>
              <w:spacing w:after="0"/>
              <w:rPr>
                <w:b/>
                <w:sz w:val="6"/>
              </w:rPr>
            </w:pPr>
          </w:p>
        </w:tc>
        <w:tc>
          <w:tcPr>
            <w:tcW w:w="127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Pr="00082AB4" w:rsidRDefault="008879B5" w:rsidP="008879B5">
            <w:pPr>
              <w:spacing w:after="0" w:line="240" w:lineRule="auto"/>
            </w:pPr>
            <w:r w:rsidRPr="002D0053">
              <w:rPr>
                <w:b/>
              </w:rPr>
              <w:t>Version</w:t>
            </w:r>
            <w:r>
              <w:rPr>
                <w:b/>
              </w:rPr>
              <w:t xml:space="preserve"> No</w:t>
            </w:r>
          </w:p>
        </w:tc>
        <w:tc>
          <w:tcPr>
            <w:tcW w:w="134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8879B5" w:rsidRPr="00082AB4" w:rsidRDefault="008879B5" w:rsidP="008879B5">
            <w:pPr>
              <w:spacing w:after="0" w:line="240" w:lineRule="auto"/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</w:tr>
    </w:tbl>
    <w:p w:rsidR="008879B5" w:rsidRPr="00D2640C" w:rsidRDefault="008879B5" w:rsidP="008879B5">
      <w:pPr>
        <w:pStyle w:val="Header"/>
        <w:spacing w:after="0" w:line="240" w:lineRule="auto"/>
        <w:rPr>
          <w:rFonts w:ascii="Arial Narrow" w:hAnsi="Arial Narrow"/>
          <w:b/>
          <w:color w:val="C00000"/>
          <w:sz w:val="20"/>
          <w:szCs w:val="20"/>
        </w:rPr>
      </w:pPr>
    </w:p>
    <w:p w:rsidR="008879B5" w:rsidRDefault="008879B5" w:rsidP="008879B5">
      <w:pPr>
        <w:pStyle w:val="Header"/>
        <w:spacing w:after="0"/>
        <w:rPr>
          <w:rFonts w:ascii="Arial Narrow" w:hAnsi="Arial Narrow"/>
          <w:b/>
          <w:color w:val="C00000"/>
          <w:sz w:val="4"/>
          <w:szCs w:val="18"/>
        </w:rPr>
      </w:pPr>
    </w:p>
    <w:tbl>
      <w:tblPr>
        <w:tblW w:w="15026" w:type="dxa"/>
        <w:tblInd w:w="-289" w:type="dxa"/>
        <w:tblBorders>
          <w:top w:val="single" w:sz="4" w:space="0" w:color="A6A6A6"/>
          <w:left w:val="single" w:sz="4" w:space="0" w:color="A6A6A6"/>
          <w:bottom w:val="single" w:sz="4" w:space="0" w:color="A6A6A6"/>
          <w:right w:val="single" w:sz="4" w:space="0" w:color="A6A6A6"/>
          <w:insideH w:val="single" w:sz="4" w:space="0" w:color="A6A6A6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5026"/>
      </w:tblGrid>
      <w:tr w:rsidR="008879B5" w:rsidTr="008879B5">
        <w:trPr>
          <w:trHeight w:val="397"/>
        </w:trPr>
        <w:tc>
          <w:tcPr>
            <w:tcW w:w="15026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Summary of Activity RA Covers</w:t>
            </w:r>
          </w:p>
        </w:tc>
      </w:tr>
      <w:tr w:rsidR="008879B5" w:rsidRPr="00423042" w:rsidTr="008879B5">
        <w:trPr>
          <w:trHeight w:val="794"/>
        </w:trPr>
        <w:tc>
          <w:tcPr>
            <w:tcW w:w="15026" w:type="dxa"/>
            <w:tcBorders>
              <w:top w:val="single" w:sz="4" w:space="0" w:color="595959"/>
            </w:tcBorders>
            <w:shd w:val="clear" w:color="auto" w:fill="auto"/>
            <w:vAlign w:val="center"/>
          </w:tcPr>
          <w:p w:rsidR="008879B5" w:rsidRPr="008879B5" w:rsidRDefault="008879B5" w:rsidP="00487557">
            <w:pPr>
              <w:spacing w:before="120" w:after="120"/>
              <w:rPr>
                <w:rFonts w:cs="Calibri"/>
                <w:color w:val="000000"/>
              </w:rPr>
            </w:pPr>
            <w:r>
              <w:rPr>
                <w:b/>
                <w:color w:val="C00000"/>
                <w:sz w:val="21"/>
                <w:szCs w:val="21"/>
              </w:rPr>
              <w:t xml:space="preserve">Complete FOR EXAMPLE: </w:t>
            </w:r>
            <w:r>
              <w:rPr>
                <w:rFonts w:cs="Calibri"/>
              </w:rPr>
              <w:t>One da</w:t>
            </w:r>
            <w:r w:rsidRPr="002D0053">
              <w:rPr>
                <w:rFonts w:cs="Calibri"/>
              </w:rPr>
              <w:t xml:space="preserve">y trip to </w:t>
            </w:r>
            <w:r w:rsidRPr="002D0053">
              <w:rPr>
                <w:rFonts w:cs="Calibri"/>
                <w:color w:val="000000"/>
              </w:rPr>
              <w:t xml:space="preserve">a museum and if time permits, a ‘High Ropes’ Activity Centre.  </w:t>
            </w:r>
            <w:r w:rsidR="0089193F">
              <w:rPr>
                <w:rFonts w:cs="Calibri"/>
                <w:color w:val="000000"/>
              </w:rPr>
              <w:t>Sixty</w:t>
            </w:r>
            <w:r w:rsidRPr="002D0053">
              <w:rPr>
                <w:rFonts w:cs="Calibri"/>
                <w:color w:val="000000"/>
              </w:rPr>
              <w:t xml:space="preserve"> students and </w:t>
            </w:r>
            <w:r w:rsidR="0089193F">
              <w:rPr>
                <w:rFonts w:cs="Calibri"/>
                <w:color w:val="000000"/>
              </w:rPr>
              <w:t>four</w:t>
            </w:r>
            <w:r w:rsidRPr="002D0053">
              <w:rPr>
                <w:rFonts w:cs="Calibri"/>
                <w:color w:val="000000"/>
              </w:rPr>
              <w:t xml:space="preserve"> member</w:t>
            </w:r>
            <w:r w:rsidR="0089193F">
              <w:rPr>
                <w:rFonts w:cs="Calibri"/>
                <w:color w:val="000000"/>
              </w:rPr>
              <w:t>s</w:t>
            </w:r>
            <w:r w:rsidRPr="002D0053">
              <w:rPr>
                <w:rFonts w:cs="Calibri"/>
                <w:color w:val="000000"/>
              </w:rPr>
              <w:t xml:space="preserve"> of staff will attend the trip.  Liverpool </w:t>
            </w:r>
            <w:proofErr w:type="gramStart"/>
            <w:r w:rsidRPr="002D0053">
              <w:rPr>
                <w:rFonts w:cs="Calibri"/>
                <w:color w:val="000000"/>
              </w:rPr>
              <w:t>can be easily travelled</w:t>
            </w:r>
            <w:proofErr w:type="gramEnd"/>
            <w:r w:rsidRPr="002D0053">
              <w:rPr>
                <w:rFonts w:cs="Calibri"/>
                <w:color w:val="000000"/>
              </w:rPr>
              <w:t xml:space="preserve"> to / from in one day, transport </w:t>
            </w:r>
            <w:r w:rsidR="0089193F">
              <w:rPr>
                <w:rFonts w:cs="Calibri"/>
                <w:color w:val="000000"/>
              </w:rPr>
              <w:t>is via coach</w:t>
            </w:r>
            <w:r w:rsidR="00487557">
              <w:rPr>
                <w:rFonts w:cs="Calibri"/>
                <w:color w:val="000000"/>
              </w:rPr>
              <w:t xml:space="preserve">, </w:t>
            </w:r>
            <w:r w:rsidR="0089193F">
              <w:rPr>
                <w:rFonts w:cs="Calibri"/>
                <w:color w:val="000000"/>
              </w:rPr>
              <w:t>one minibus</w:t>
            </w:r>
            <w:r w:rsidR="00487557">
              <w:rPr>
                <w:rFonts w:cs="Calibri"/>
                <w:color w:val="000000"/>
              </w:rPr>
              <w:t xml:space="preserve"> and one staff driving themselves in their own car</w:t>
            </w:r>
            <w:r w:rsidRPr="002D0053">
              <w:rPr>
                <w:rFonts w:cs="Calibri"/>
                <w:color w:val="000000"/>
              </w:rPr>
              <w:t>.</w:t>
            </w:r>
          </w:p>
        </w:tc>
      </w:tr>
    </w:tbl>
    <w:p w:rsidR="008879B5" w:rsidRDefault="008879B5" w:rsidP="008879B5">
      <w:pPr>
        <w:pStyle w:val="Header"/>
        <w:spacing w:after="0"/>
        <w:rPr>
          <w:rFonts w:ascii="Arial Narrow" w:hAnsi="Arial Narrow"/>
          <w:b/>
          <w:color w:val="C00000"/>
          <w:sz w:val="4"/>
          <w:szCs w:val="18"/>
        </w:rPr>
      </w:pPr>
    </w:p>
    <w:p w:rsidR="008879B5" w:rsidRPr="00D2640C" w:rsidRDefault="008879B5" w:rsidP="008879B5">
      <w:pPr>
        <w:pStyle w:val="Header"/>
        <w:spacing w:after="0" w:line="240" w:lineRule="auto"/>
        <w:rPr>
          <w:rFonts w:ascii="Arial Narrow" w:hAnsi="Arial Narrow"/>
          <w:b/>
          <w:color w:val="C00000"/>
          <w:sz w:val="20"/>
          <w:szCs w:val="20"/>
        </w:rPr>
      </w:pPr>
    </w:p>
    <w:p w:rsidR="008879B5" w:rsidRPr="000A3F8B" w:rsidRDefault="008879B5" w:rsidP="008879B5">
      <w:pPr>
        <w:pStyle w:val="Header"/>
        <w:spacing w:after="0"/>
        <w:rPr>
          <w:color w:val="C00000"/>
          <w:sz w:val="2"/>
        </w:rPr>
      </w:pPr>
    </w:p>
    <w:tbl>
      <w:tblPr>
        <w:tblW w:w="15026" w:type="dxa"/>
        <w:tblInd w:w="-289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ook w:val="04A0" w:firstRow="1" w:lastRow="0" w:firstColumn="1" w:lastColumn="0" w:noHBand="0" w:noVBand="1"/>
      </w:tblPr>
      <w:tblGrid>
        <w:gridCol w:w="2978"/>
        <w:gridCol w:w="4677"/>
        <w:gridCol w:w="2268"/>
        <w:gridCol w:w="5103"/>
      </w:tblGrid>
      <w:tr w:rsidR="008879B5" w:rsidTr="008879B5">
        <w:trPr>
          <w:trHeight w:val="510"/>
        </w:trPr>
        <w:tc>
          <w:tcPr>
            <w:tcW w:w="297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Location(s) RA Covers</w:t>
            </w:r>
          </w:p>
        </w:tc>
        <w:tc>
          <w:tcPr>
            <w:tcW w:w="4677" w:type="dxa"/>
            <w:shd w:val="clear" w:color="auto" w:fill="FFFFFF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26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Person(s) RA Covers</w:t>
            </w:r>
          </w:p>
        </w:tc>
        <w:tc>
          <w:tcPr>
            <w:tcW w:w="5103" w:type="dxa"/>
            <w:shd w:val="clear" w:color="auto" w:fill="FFFFFF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color w:val="000000"/>
              </w:rPr>
              <w:t>Students and staff attending trip</w:t>
            </w:r>
          </w:p>
        </w:tc>
      </w:tr>
      <w:tr w:rsidR="008879B5" w:rsidTr="008879B5">
        <w:trPr>
          <w:trHeight w:val="510"/>
        </w:trPr>
        <w:tc>
          <w:tcPr>
            <w:tcW w:w="297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College / Service</w:t>
            </w:r>
          </w:p>
        </w:tc>
        <w:tc>
          <w:tcPr>
            <w:tcW w:w="4677" w:type="dxa"/>
            <w:shd w:val="clear" w:color="auto" w:fill="auto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26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School / Section</w:t>
            </w:r>
          </w:p>
        </w:tc>
        <w:tc>
          <w:tcPr>
            <w:tcW w:w="5103" w:type="dxa"/>
            <w:shd w:val="clear" w:color="auto" w:fill="auto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</w:tr>
      <w:tr w:rsidR="008879B5" w:rsidTr="008879B5">
        <w:trPr>
          <w:trHeight w:val="510"/>
        </w:trPr>
        <w:tc>
          <w:tcPr>
            <w:tcW w:w="297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RA Assessor(s)</w:t>
            </w:r>
          </w:p>
        </w:tc>
        <w:tc>
          <w:tcPr>
            <w:tcW w:w="4677" w:type="dxa"/>
            <w:shd w:val="clear" w:color="auto" w:fill="FFFFFF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268" w:type="dxa"/>
            <w:shd w:val="clear" w:color="auto" w:fill="F2F2F2"/>
          </w:tcPr>
          <w:p w:rsidR="008879B5" w:rsidRPr="002D0053" w:rsidRDefault="008879B5" w:rsidP="008879B5">
            <w:pPr>
              <w:spacing w:before="120" w:after="120"/>
              <w:rPr>
                <w:sz w:val="21"/>
              </w:rPr>
            </w:pPr>
            <w:r w:rsidRPr="002D0053">
              <w:rPr>
                <w:rFonts w:cs="Calibri"/>
                <w:b/>
                <w:color w:val="000000"/>
              </w:rPr>
              <w:t>Contact Details</w:t>
            </w:r>
          </w:p>
        </w:tc>
        <w:tc>
          <w:tcPr>
            <w:tcW w:w="5103" w:type="dxa"/>
            <w:shd w:val="clear" w:color="auto" w:fill="FFFFFF"/>
            <w:vAlign w:val="center"/>
          </w:tcPr>
          <w:p w:rsidR="008879B5" w:rsidRPr="002D0053" w:rsidRDefault="008879B5" w:rsidP="008879B5">
            <w:pPr>
              <w:spacing w:after="0" w:line="240" w:lineRule="auto"/>
              <w:rPr>
                <w:rFonts w:cs="Calibri"/>
                <w:color w:val="000000"/>
              </w:rPr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</w:tr>
    </w:tbl>
    <w:p w:rsidR="008879B5" w:rsidRPr="00362289" w:rsidRDefault="008879B5" w:rsidP="008879B5">
      <w:pPr>
        <w:spacing w:after="0"/>
        <w:ind w:right="-384"/>
        <w:rPr>
          <w:sz w:val="2"/>
        </w:rPr>
      </w:pPr>
    </w:p>
    <w:p w:rsidR="008879B5" w:rsidRPr="00D2640C" w:rsidRDefault="008879B5" w:rsidP="008879B5">
      <w:pPr>
        <w:spacing w:after="0" w:line="240" w:lineRule="auto"/>
        <w:ind w:right="-386"/>
        <w:rPr>
          <w:rFonts w:ascii="Arial Narrow" w:hAnsi="Arial Narrow"/>
          <w:sz w:val="20"/>
          <w:szCs w:val="20"/>
        </w:rPr>
      </w:pP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8"/>
        <w:gridCol w:w="4394"/>
        <w:gridCol w:w="283"/>
        <w:gridCol w:w="2268"/>
        <w:gridCol w:w="5103"/>
      </w:tblGrid>
      <w:tr w:rsidR="008879B5" w:rsidTr="008879B5">
        <w:trPr>
          <w:trHeight w:val="510"/>
        </w:trPr>
        <w:tc>
          <w:tcPr>
            <w:tcW w:w="297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rPr>
                <w:b/>
              </w:rPr>
            </w:pPr>
            <w:r w:rsidRPr="002D0053">
              <w:rPr>
                <w:b/>
              </w:rPr>
              <w:t>Actions to be Reviewed By</w:t>
            </w:r>
          </w:p>
        </w:tc>
        <w:tc>
          <w:tcPr>
            <w:tcW w:w="4394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8879B5" w:rsidRDefault="008879B5" w:rsidP="008879B5">
            <w:pPr>
              <w:spacing w:after="0"/>
              <w:ind w:right="-384"/>
            </w:pPr>
            <w:r w:rsidRPr="00B56E7E">
              <w:rPr>
                <w:b/>
                <w:color w:val="C00000"/>
                <w:sz w:val="21"/>
                <w:szCs w:val="21"/>
              </w:rPr>
              <w:t>Complete</w:t>
            </w:r>
          </w:p>
        </w:tc>
        <w:tc>
          <w:tcPr>
            <w:tcW w:w="283" w:type="dxa"/>
            <w:tcBorders>
              <w:top w:val="single" w:sz="4" w:space="0" w:color="FFFFFF"/>
              <w:left w:val="single" w:sz="4" w:space="0" w:color="595959"/>
              <w:bottom w:val="single" w:sz="4" w:space="0" w:color="FFFFFF"/>
              <w:right w:val="single" w:sz="4" w:space="0" w:color="595959"/>
            </w:tcBorders>
            <w:shd w:val="clear" w:color="auto" w:fill="auto"/>
            <w:vAlign w:val="center"/>
          </w:tcPr>
          <w:p w:rsidR="008879B5" w:rsidRDefault="008879B5" w:rsidP="008879B5">
            <w:pPr>
              <w:spacing w:after="0"/>
              <w:ind w:right="-384"/>
            </w:pPr>
          </w:p>
        </w:tc>
        <w:tc>
          <w:tcPr>
            <w:tcW w:w="2268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F2F2F2"/>
            <w:vAlign w:val="center"/>
          </w:tcPr>
          <w:p w:rsidR="008879B5" w:rsidRDefault="008879B5" w:rsidP="008879B5">
            <w:pPr>
              <w:spacing w:after="0"/>
              <w:ind w:right="-384"/>
            </w:pPr>
            <w:r w:rsidRPr="002D0053">
              <w:rPr>
                <w:rFonts w:cs="Calibri"/>
                <w:b/>
                <w:color w:val="000000"/>
              </w:rPr>
              <w:t>Next RA Review Date</w:t>
            </w:r>
          </w:p>
        </w:tc>
        <w:tc>
          <w:tcPr>
            <w:tcW w:w="5103" w:type="dxa"/>
            <w:tcBorders>
              <w:top w:val="single" w:sz="4" w:space="0" w:color="595959"/>
              <w:left w:val="single" w:sz="4" w:space="0" w:color="595959"/>
              <w:bottom w:val="single" w:sz="4" w:space="0" w:color="595959"/>
              <w:right w:val="single" w:sz="4" w:space="0" w:color="595959"/>
            </w:tcBorders>
            <w:shd w:val="clear" w:color="auto" w:fill="auto"/>
            <w:vAlign w:val="center"/>
          </w:tcPr>
          <w:p w:rsidR="008879B5" w:rsidRDefault="008879B5" w:rsidP="008879B5">
            <w:pPr>
              <w:spacing w:after="0"/>
            </w:pPr>
            <w:r w:rsidRPr="002D0053">
              <w:rPr>
                <w:rFonts w:cs="Calibri"/>
                <w:color w:val="000000"/>
              </w:rPr>
              <w:t>Review before further similar trips</w:t>
            </w:r>
          </w:p>
        </w:tc>
      </w:tr>
    </w:tbl>
    <w:p w:rsidR="008879B5" w:rsidRDefault="008879B5" w:rsidP="008879B5">
      <w:pPr>
        <w:spacing w:after="0" w:line="240" w:lineRule="auto"/>
        <w:rPr>
          <w:rFonts w:cs="Calibri"/>
          <w:sz w:val="16"/>
          <w:szCs w:val="16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-179705</wp:posOffset>
                </wp:positionH>
                <wp:positionV relativeFrom="paragraph">
                  <wp:posOffset>252095</wp:posOffset>
                </wp:positionV>
                <wp:extent cx="9549130" cy="405130"/>
                <wp:effectExtent l="19050" t="19050" r="13970" b="1397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9130" cy="405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A7002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66D" w:rsidRPr="004C0380" w:rsidRDefault="00F6366D" w:rsidP="008879B5">
                            <w:pPr>
                              <w:spacing w:before="60" w:after="60" w:line="240" w:lineRule="auto"/>
                              <w:jc w:val="center"/>
                              <w:rPr>
                                <w:rFonts w:cs="Calibri"/>
                                <w:b/>
                              </w:rPr>
                            </w:pPr>
                            <w:r w:rsidRPr="00305622">
                              <w:rPr>
                                <w:rFonts w:cs="Calibri"/>
                                <w:b/>
                              </w:rPr>
                              <w:t>NOTE:  Arrangements must be in place to communicate new and / or revised Risk Assessments to relevant persons</w:t>
                            </w:r>
                            <w:r>
                              <w:rPr>
                                <w:rFonts w:cs="Calibri"/>
                                <w:b/>
                              </w:rPr>
                              <w:t xml:space="preserve"> with old versions filed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8" type="#_x0000_t202" style="position:absolute;margin-left:-14.15pt;margin-top:19.85pt;width:751.9pt;height:31.9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" strokecolor="#a70021" strokeweight="3pt">
                <v:stroke linestyle="thinThin"/>
                <v:textbox>
                  <w:txbxContent>
                    <w:p w:rsidR="00F6366D" w:rsidRPr="004C0380" w:rsidRDefault="00F6366D" w:rsidP="008879B5">
                      <w:pPr>
                        <w:spacing w:before="60" w:after="60" w:line="240" w:lineRule="auto"/>
                        <w:jc w:val="center"/>
                        <w:rPr>
                          <w:rFonts w:cs="Calibri"/>
                          <w:b/>
                        </w:rPr>
                      </w:pPr>
                      <w:r w:rsidRPr="00305622">
                        <w:rPr>
                          <w:rFonts w:cs="Calibri"/>
                          <w:b/>
                        </w:rPr>
                        <w:t>NOTE:  Arrangements must be in place to communicate new and / or revised Risk Assessments to relevant persons</w:t>
                      </w:r>
                      <w:r>
                        <w:rPr>
                          <w:rFonts w:cs="Calibri"/>
                          <w:b/>
                        </w:rPr>
                        <w:t xml:space="preserve"> with old versions filed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879B5" w:rsidRPr="001960D0" w:rsidRDefault="008879B5" w:rsidP="008879B5">
      <w:pPr>
        <w:spacing w:after="0" w:line="240" w:lineRule="auto"/>
        <w:rPr>
          <w:sz w:val="16"/>
          <w:szCs w:val="16"/>
        </w:rPr>
      </w:pPr>
    </w:p>
    <w:p w:rsidR="008879B5" w:rsidRDefault="008879B5" w:rsidP="008879B5">
      <w:pPr>
        <w:spacing w:after="0" w:line="20" w:lineRule="exact"/>
      </w:pPr>
    </w:p>
    <w:tbl>
      <w:tblPr>
        <w:tblW w:w="15094" w:type="dxa"/>
        <w:tblInd w:w="-318" w:type="dxa"/>
        <w:tblBorders>
          <w:top w:val="single" w:sz="4" w:space="0" w:color="595959"/>
          <w:left w:val="single" w:sz="4" w:space="0" w:color="595959"/>
          <w:bottom w:val="single" w:sz="4" w:space="0" w:color="595959"/>
          <w:right w:val="single" w:sz="4" w:space="0" w:color="595959"/>
          <w:insideH w:val="single" w:sz="4" w:space="0" w:color="595959"/>
          <w:insideV w:val="single" w:sz="4" w:space="0" w:color="595959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2098"/>
        <w:gridCol w:w="1259"/>
        <w:gridCol w:w="4535"/>
        <w:gridCol w:w="4365"/>
        <w:gridCol w:w="1134"/>
        <w:gridCol w:w="1136"/>
      </w:tblGrid>
      <w:tr w:rsidR="008879B5" w:rsidRPr="001960D0" w:rsidTr="008879B5">
        <w:trPr>
          <w:trHeight w:val="454"/>
          <w:tblHeader/>
        </w:trPr>
        <w:tc>
          <w:tcPr>
            <w:tcW w:w="567" w:type="dxa"/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2D0053">
              <w:rPr>
                <w:rFonts w:cs="Calibri"/>
                <w:b/>
                <w:color w:val="000000"/>
                <w:szCs w:val="24"/>
              </w:rPr>
              <w:t>Ref No</w:t>
            </w:r>
          </w:p>
        </w:tc>
        <w:tc>
          <w:tcPr>
            <w:tcW w:w="2098" w:type="dxa"/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color w:val="000000"/>
                <w:szCs w:val="24"/>
              </w:rPr>
            </w:pPr>
            <w:r w:rsidRPr="002D0053">
              <w:rPr>
                <w:rFonts w:cs="Calibri"/>
                <w:b/>
                <w:color w:val="000000"/>
                <w:szCs w:val="24"/>
              </w:rPr>
              <w:t xml:space="preserve">What are the </w:t>
            </w:r>
            <w:r w:rsidRPr="002D0053">
              <w:rPr>
                <w:rFonts w:cs="Calibri"/>
                <w:b/>
                <w:color w:val="000000"/>
                <w:szCs w:val="24"/>
              </w:rPr>
              <w:br/>
              <w:t>Hazards?</w:t>
            </w:r>
          </w:p>
        </w:tc>
        <w:tc>
          <w:tcPr>
            <w:tcW w:w="1259" w:type="dxa"/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color w:val="000000"/>
                <w:szCs w:val="24"/>
              </w:rPr>
            </w:pPr>
            <w:proofErr w:type="gramStart"/>
            <w:r w:rsidRPr="002D0053">
              <w:rPr>
                <w:rFonts w:cs="Calibri"/>
                <w:b/>
                <w:color w:val="000000"/>
                <w:szCs w:val="24"/>
              </w:rPr>
              <w:t>Who/What</w:t>
            </w:r>
            <w:proofErr w:type="gramEnd"/>
            <w:r w:rsidRPr="002D0053">
              <w:rPr>
                <w:rFonts w:cs="Calibri"/>
                <w:b/>
                <w:color w:val="000000"/>
                <w:szCs w:val="24"/>
              </w:rPr>
              <w:t xml:space="preserve"> </w:t>
            </w:r>
            <w:r w:rsidRPr="002D0053">
              <w:rPr>
                <w:rFonts w:cs="Calibri"/>
                <w:b/>
                <w:color w:val="000000"/>
                <w:szCs w:val="24"/>
              </w:rPr>
              <w:br/>
              <w:t>is at Risk?</w:t>
            </w:r>
          </w:p>
        </w:tc>
        <w:tc>
          <w:tcPr>
            <w:tcW w:w="4535" w:type="dxa"/>
            <w:shd w:val="clear" w:color="auto" w:fill="F2F2F2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color w:val="000000"/>
                <w:szCs w:val="24"/>
              </w:rPr>
            </w:pPr>
            <w:r w:rsidRPr="002D0053">
              <w:rPr>
                <w:rFonts w:cs="Calibri"/>
                <w:b/>
                <w:color w:val="000000"/>
                <w:szCs w:val="24"/>
              </w:rPr>
              <w:t xml:space="preserve">Existing </w:t>
            </w:r>
            <w:r w:rsidRPr="002D0053">
              <w:rPr>
                <w:rFonts w:cs="Calibri"/>
                <w:b/>
                <w:color w:val="000000"/>
                <w:szCs w:val="24"/>
              </w:rPr>
              <w:br/>
              <w:t>Controls</w:t>
            </w:r>
          </w:p>
        </w:tc>
        <w:tc>
          <w:tcPr>
            <w:tcW w:w="4365" w:type="dxa"/>
            <w:shd w:val="clear" w:color="auto" w:fill="FCE0E0"/>
          </w:tcPr>
          <w:p w:rsidR="008879B5" w:rsidRPr="001960D0" w:rsidRDefault="008879B5" w:rsidP="008879B5">
            <w:pPr>
              <w:spacing w:after="0" w:line="240" w:lineRule="auto"/>
              <w:jc w:val="center"/>
              <w:rPr>
                <w:rFonts w:cs="Calibri"/>
                <w:color w:val="000000"/>
                <w:szCs w:val="24"/>
              </w:rPr>
            </w:pPr>
            <w:r w:rsidRPr="001960D0">
              <w:rPr>
                <w:rFonts w:cs="Calibri"/>
                <w:b/>
                <w:color w:val="000000"/>
                <w:szCs w:val="24"/>
              </w:rPr>
              <w:t xml:space="preserve">Further </w:t>
            </w:r>
            <w:r>
              <w:rPr>
                <w:rFonts w:cs="Calibri"/>
                <w:b/>
                <w:color w:val="000000"/>
                <w:szCs w:val="24"/>
              </w:rPr>
              <w:br/>
            </w:r>
            <w:r w:rsidRPr="001960D0">
              <w:rPr>
                <w:rFonts w:cs="Calibri"/>
                <w:b/>
                <w:color w:val="000000"/>
                <w:szCs w:val="24"/>
              </w:rPr>
              <w:t>Controls</w:t>
            </w:r>
          </w:p>
        </w:tc>
        <w:tc>
          <w:tcPr>
            <w:tcW w:w="1134" w:type="dxa"/>
            <w:shd w:val="clear" w:color="auto" w:fill="FCE0E0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color w:val="000000"/>
                <w:szCs w:val="24"/>
              </w:rPr>
            </w:pPr>
            <w:r w:rsidRPr="002D0053">
              <w:rPr>
                <w:rFonts w:cs="Calibri"/>
                <w:b/>
                <w:color w:val="000000"/>
                <w:szCs w:val="24"/>
              </w:rPr>
              <w:t xml:space="preserve">Action </w:t>
            </w:r>
            <w:r w:rsidRPr="002D0053">
              <w:rPr>
                <w:rFonts w:cs="Calibri"/>
                <w:b/>
                <w:color w:val="000000"/>
                <w:szCs w:val="24"/>
              </w:rPr>
              <w:br/>
              <w:t>By</w:t>
            </w:r>
          </w:p>
        </w:tc>
        <w:tc>
          <w:tcPr>
            <w:tcW w:w="1136" w:type="dxa"/>
            <w:shd w:val="clear" w:color="auto" w:fill="FCE0E0"/>
            <w:vAlign w:val="center"/>
          </w:tcPr>
          <w:p w:rsidR="008879B5" w:rsidRPr="002D0053" w:rsidRDefault="008879B5" w:rsidP="008879B5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Cs w:val="24"/>
              </w:rPr>
            </w:pPr>
            <w:r w:rsidRPr="002D0053">
              <w:rPr>
                <w:rFonts w:cs="Calibri"/>
                <w:b/>
                <w:color w:val="000000"/>
                <w:szCs w:val="24"/>
              </w:rPr>
              <w:t>Action</w:t>
            </w:r>
            <w:r w:rsidRPr="002D0053">
              <w:rPr>
                <w:rFonts w:cs="Calibri"/>
                <w:b/>
                <w:color w:val="000000"/>
                <w:szCs w:val="24"/>
              </w:rPr>
              <w:br/>
              <w:t>Complete</w:t>
            </w: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Calibri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Calibri"/>
                <w:szCs w:val="24"/>
              </w:rPr>
            </w:pPr>
            <w:r w:rsidRPr="001960D0">
              <w:rPr>
                <w:rFonts w:cs="Calibri"/>
                <w:b/>
                <w:szCs w:val="24"/>
              </w:rPr>
              <w:t>Venue / Location</w:t>
            </w:r>
            <w:r w:rsidRPr="001960D0">
              <w:rPr>
                <w:rFonts w:cs="Calibri"/>
                <w:szCs w:val="24"/>
              </w:rPr>
              <w:t xml:space="preserve"> – injuries, ill health if venue is unsuitable or activities poorly managed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Calibri"/>
                <w:szCs w:val="24"/>
              </w:rPr>
            </w:pPr>
            <w:r w:rsidRPr="001960D0">
              <w:rPr>
                <w:rFonts w:cs="Calibri"/>
                <w:szCs w:val="24"/>
              </w:rPr>
              <w:t>Students, staff</w:t>
            </w:r>
          </w:p>
        </w:tc>
        <w:tc>
          <w:tcPr>
            <w:tcW w:w="4535" w:type="dxa"/>
            <w:shd w:val="clear" w:color="auto" w:fill="auto"/>
          </w:tcPr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Calibri"/>
                <w:szCs w:val="24"/>
              </w:rPr>
            </w:pPr>
            <w:r w:rsidRPr="001960D0">
              <w:rPr>
                <w:rFonts w:cs="Calibri"/>
                <w:szCs w:val="24"/>
              </w:rPr>
              <w:t xml:space="preserve">Museum is a low risk ‘controlled’ public venue in a City Centre location with access to services </w:t>
            </w:r>
          </w:p>
          <w:p w:rsidR="008879B5" w:rsidRDefault="008879B5" w:rsidP="0061746F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Calibri"/>
                <w:szCs w:val="24"/>
              </w:rPr>
            </w:pPr>
            <w:r w:rsidRPr="001960D0">
              <w:rPr>
                <w:rFonts w:cs="Calibri"/>
                <w:szCs w:val="24"/>
              </w:rPr>
              <w:t xml:space="preserve">High Ropes Activity Centre is an established public facility and </w:t>
            </w:r>
            <w:r w:rsidR="00487557">
              <w:rPr>
                <w:rFonts w:cs="Calibri"/>
                <w:szCs w:val="24"/>
              </w:rPr>
              <w:t>has</w:t>
            </w:r>
            <w:r w:rsidRPr="001960D0">
              <w:rPr>
                <w:rFonts w:cs="Calibri"/>
                <w:szCs w:val="24"/>
              </w:rPr>
              <w:t xml:space="preserve"> relevant accreditations, public liability insurance</w:t>
            </w:r>
            <w:r>
              <w:rPr>
                <w:rFonts w:cs="Calibri"/>
                <w:szCs w:val="24"/>
              </w:rPr>
              <w:t xml:space="preserve"> </w:t>
            </w:r>
            <w:r w:rsidR="00487557">
              <w:rPr>
                <w:rFonts w:cs="Calibri"/>
                <w:szCs w:val="24"/>
              </w:rPr>
              <w:t>in place</w:t>
            </w:r>
            <w:r w:rsidRPr="001960D0">
              <w:rPr>
                <w:rFonts w:cs="Calibri"/>
                <w:szCs w:val="24"/>
              </w:rPr>
              <w:t xml:space="preserve"> </w:t>
            </w:r>
          </w:p>
          <w:p w:rsidR="00C079FA" w:rsidRPr="00F47577" w:rsidRDefault="00C079FA" w:rsidP="00C079FA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Sufficient number of staff to supervise</w:t>
            </w:r>
            <w:bookmarkStart w:id="0" w:name="_GoBack"/>
            <w:bookmarkEnd w:id="0"/>
            <w:r>
              <w:rPr>
                <w:rFonts w:cs="Calibri"/>
                <w:szCs w:val="24"/>
              </w:rPr>
              <w:t xml:space="preserve"> </w:t>
            </w:r>
          </w:p>
        </w:tc>
        <w:tc>
          <w:tcPr>
            <w:tcW w:w="4365" w:type="dxa"/>
            <w:shd w:val="clear" w:color="auto" w:fill="FCE0E0"/>
          </w:tcPr>
          <w:p w:rsidR="008879B5" w:rsidRPr="001960D0" w:rsidRDefault="008879B5" w:rsidP="008879B5">
            <w:pPr>
              <w:numPr>
                <w:ilvl w:val="0"/>
                <w:numId w:val="37"/>
              </w:numPr>
              <w:spacing w:before="60" w:after="60" w:line="240" w:lineRule="auto"/>
              <w:ind w:left="284" w:hanging="284"/>
              <w:rPr>
                <w:rFonts w:cs="Calibri"/>
                <w:szCs w:val="24"/>
              </w:rPr>
            </w:pPr>
            <w:r w:rsidRPr="001960D0">
              <w:rPr>
                <w:rFonts w:cs="Calibri"/>
                <w:szCs w:val="24"/>
              </w:rPr>
              <w:t>Monitor weather</w:t>
            </w:r>
            <w:r>
              <w:rPr>
                <w:rFonts w:cs="Calibri"/>
                <w:szCs w:val="24"/>
              </w:rPr>
              <w:t>.  In event of adverse weather</w:t>
            </w:r>
            <w:r w:rsidRPr="001960D0">
              <w:rPr>
                <w:rFonts w:cs="Calibri"/>
                <w:szCs w:val="24"/>
              </w:rPr>
              <w:t xml:space="preserve"> cancel trip</w:t>
            </w:r>
            <w:r>
              <w:rPr>
                <w:rFonts w:cs="Calibri"/>
                <w:szCs w:val="24"/>
              </w:rPr>
              <w:t>, informing all relevant persons</w:t>
            </w:r>
            <w:r w:rsidRPr="001960D0">
              <w:rPr>
                <w:rFonts w:cs="Calibri"/>
                <w:szCs w:val="24"/>
              </w:rPr>
              <w:t xml:space="preserve"> </w:t>
            </w:r>
          </w:p>
          <w:p w:rsidR="008879B5" w:rsidRPr="001960D0" w:rsidRDefault="008879B5" w:rsidP="008879B5">
            <w:pPr>
              <w:numPr>
                <w:ilvl w:val="0"/>
                <w:numId w:val="37"/>
              </w:numPr>
              <w:spacing w:before="60" w:after="60" w:line="240" w:lineRule="auto"/>
              <w:ind w:left="284" w:hanging="284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I</w:t>
            </w:r>
            <w:r w:rsidRPr="001960D0">
              <w:rPr>
                <w:rFonts w:cs="Calibri"/>
                <w:szCs w:val="24"/>
              </w:rPr>
              <w:t xml:space="preserve">nform participants </w:t>
            </w:r>
            <w:r>
              <w:rPr>
                <w:rFonts w:cs="Calibri"/>
                <w:szCs w:val="24"/>
              </w:rPr>
              <w:t xml:space="preserve">in a timely manner </w:t>
            </w:r>
            <w:r w:rsidRPr="001960D0">
              <w:rPr>
                <w:rFonts w:cs="Calibri"/>
                <w:szCs w:val="24"/>
              </w:rPr>
              <w:t xml:space="preserve">of specific trip information / arrangements </w:t>
            </w:r>
            <w:proofErr w:type="spellStart"/>
            <w:r w:rsidRPr="001960D0">
              <w:rPr>
                <w:rFonts w:cs="Calibri"/>
                <w:szCs w:val="24"/>
              </w:rPr>
              <w:t>eg</w:t>
            </w:r>
            <w:proofErr w:type="spellEnd"/>
            <w:r w:rsidRPr="001960D0">
              <w:rPr>
                <w:rFonts w:cs="Calibri"/>
                <w:szCs w:val="24"/>
              </w:rPr>
              <w:t xml:space="preserve"> predicted weather, long and steep walk from car park to Activity Centre, costs</w:t>
            </w:r>
          </w:p>
        </w:tc>
        <w:tc>
          <w:tcPr>
            <w:tcW w:w="1134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Event Organiser</w:t>
            </w: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Calibri"/>
                <w:caps/>
                <w:szCs w:val="24"/>
              </w:rPr>
            </w:pP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Calibri"/>
                <w:szCs w:val="24"/>
              </w:rPr>
            </w:pPr>
            <w:r>
              <w:rPr>
                <w:rFonts w:cs="Calibri"/>
                <w:b/>
                <w:szCs w:val="24"/>
              </w:rPr>
              <w:t>Activity</w:t>
            </w:r>
            <w:r w:rsidRPr="001960D0">
              <w:rPr>
                <w:rFonts w:cs="Calibri"/>
                <w:szCs w:val="24"/>
              </w:rPr>
              <w:t xml:space="preserve"> – injuries, ill health if </w:t>
            </w:r>
            <w:r>
              <w:rPr>
                <w:rFonts w:cs="Calibri"/>
                <w:szCs w:val="24"/>
              </w:rPr>
              <w:t>activities</w:t>
            </w:r>
            <w:r w:rsidRPr="001960D0">
              <w:rPr>
                <w:rFonts w:cs="Calibri"/>
                <w:szCs w:val="24"/>
              </w:rPr>
              <w:t xml:space="preserve"> </w:t>
            </w:r>
            <w:r w:rsidRPr="001960D0">
              <w:rPr>
                <w:rFonts w:cs="Calibri"/>
                <w:szCs w:val="24"/>
              </w:rPr>
              <w:lastRenderedPageBreak/>
              <w:t>unsuitable or poorly managed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</w:p>
        </w:tc>
        <w:tc>
          <w:tcPr>
            <w:tcW w:w="4535" w:type="dxa"/>
            <w:shd w:val="clear" w:color="auto" w:fill="auto"/>
          </w:tcPr>
          <w:p w:rsidR="008879B5" w:rsidRPr="009F5DE9" w:rsidRDefault="008879B5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  <w:r w:rsidRPr="009F5DE9">
              <w:rPr>
                <w:rFonts w:cs="Calibri"/>
                <w:b/>
                <w:i/>
                <w:szCs w:val="24"/>
              </w:rPr>
              <w:t>See Welfare below</w:t>
            </w:r>
          </w:p>
          <w:p w:rsidR="008879B5" w:rsidRPr="00F47577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Museum visit will consist of general walking around and looking at and possibly handling some exhibits</w:t>
            </w:r>
          </w:p>
          <w:p w:rsidR="008879B5" w:rsidRPr="00F47577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At High Ropes, Centre staff will supervise all ‘high ropes’ activities, adjusting activities according to participants ability</w:t>
            </w:r>
          </w:p>
          <w:p w:rsidR="008879B5" w:rsidRPr="009F5DE9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Centre will check participants are prepared (</w:t>
            </w:r>
            <w:proofErr w:type="spellStart"/>
            <w:r>
              <w:rPr>
                <w:rFonts w:cs="Calibri"/>
                <w:szCs w:val="24"/>
              </w:rPr>
              <w:t>eg</w:t>
            </w:r>
            <w:proofErr w:type="spellEnd"/>
            <w:r>
              <w:rPr>
                <w:rFonts w:cs="Calibri"/>
                <w:szCs w:val="24"/>
              </w:rPr>
              <w:t xml:space="preserve"> robust footwear) and supply specific activity equipment </w:t>
            </w:r>
            <w:proofErr w:type="spellStart"/>
            <w:r>
              <w:rPr>
                <w:rFonts w:cs="Calibri"/>
                <w:szCs w:val="24"/>
              </w:rPr>
              <w:t>eg</w:t>
            </w:r>
            <w:proofErr w:type="spellEnd"/>
            <w:r>
              <w:rPr>
                <w:rFonts w:cs="Calibri"/>
                <w:szCs w:val="24"/>
              </w:rPr>
              <w:t xml:space="preserve"> harnesses, hard hats</w:t>
            </w:r>
          </w:p>
          <w:p w:rsidR="008879B5" w:rsidRPr="009F5DE9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Staff will confirm arrangements pre-trip </w:t>
            </w:r>
            <w:proofErr w:type="spellStart"/>
            <w:r w:rsidRPr="001960D0">
              <w:rPr>
                <w:rFonts w:cs="Arial"/>
                <w:szCs w:val="24"/>
              </w:rPr>
              <w:t>eg</w:t>
            </w:r>
            <w:proofErr w:type="spellEnd"/>
            <w:r w:rsidRPr="001960D0">
              <w:rPr>
                <w:rFonts w:cs="Arial"/>
                <w:szCs w:val="24"/>
              </w:rPr>
              <w:t xml:space="preserve"> clothing / footwear at High Ropes Centre</w:t>
            </w:r>
          </w:p>
        </w:tc>
        <w:tc>
          <w:tcPr>
            <w:tcW w:w="4365" w:type="dxa"/>
            <w:shd w:val="clear" w:color="auto" w:fill="FCE0E0"/>
          </w:tcPr>
          <w:p w:rsidR="008879B5" w:rsidRPr="00F47577" w:rsidRDefault="008879B5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  <w:r w:rsidRPr="00F47577">
              <w:rPr>
                <w:rFonts w:cs="Arial"/>
                <w:b/>
                <w:i/>
                <w:szCs w:val="24"/>
              </w:rPr>
              <w:lastRenderedPageBreak/>
              <w:t xml:space="preserve">See Welfare </w:t>
            </w:r>
            <w:r>
              <w:rPr>
                <w:rFonts w:cs="Arial"/>
                <w:b/>
                <w:i/>
                <w:szCs w:val="24"/>
              </w:rPr>
              <w:t>below</w:t>
            </w:r>
          </w:p>
          <w:p w:rsidR="008879B5" w:rsidRDefault="008879B5" w:rsidP="008879B5">
            <w:pPr>
              <w:spacing w:before="60" w:after="60" w:line="240" w:lineRule="auto"/>
              <w:rPr>
                <w:rFonts w:cs="Calibri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b/>
                <w:szCs w:val="24"/>
              </w:rPr>
              <w:t>Welfare</w:t>
            </w:r>
            <w:r w:rsidRPr="001960D0">
              <w:rPr>
                <w:rFonts w:cs="Arial"/>
                <w:szCs w:val="24"/>
              </w:rPr>
              <w:t xml:space="preserve"> – injuries, ill health if unprepared for trip, facilities not available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Students, staff</w:t>
            </w:r>
          </w:p>
        </w:tc>
        <w:tc>
          <w:tcPr>
            <w:tcW w:w="4535" w:type="dxa"/>
            <w:shd w:val="clear" w:color="auto" w:fill="auto"/>
          </w:tcPr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Museum and High Ropes Activity Centre have welfare facilities: toilets, café to purchase food and drink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Motorway Services available </w:t>
            </w:r>
            <w:proofErr w:type="spellStart"/>
            <w:r w:rsidRPr="001960D0">
              <w:rPr>
                <w:rFonts w:cs="Arial"/>
                <w:szCs w:val="24"/>
              </w:rPr>
              <w:t>en</w:t>
            </w:r>
            <w:proofErr w:type="spellEnd"/>
            <w:r w:rsidRPr="001960D0">
              <w:rPr>
                <w:rFonts w:cs="Arial"/>
                <w:szCs w:val="24"/>
              </w:rPr>
              <w:t xml:space="preserve">-route </w:t>
            </w:r>
            <w:r w:rsidR="00487557">
              <w:rPr>
                <w:rFonts w:cs="Arial"/>
                <w:szCs w:val="24"/>
              </w:rPr>
              <w:t>for breaks if needed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Staff will, in confidence try to establish specific </w:t>
            </w:r>
            <w:r>
              <w:rPr>
                <w:rFonts w:cs="Arial"/>
                <w:szCs w:val="24"/>
              </w:rPr>
              <w:t>individual</w:t>
            </w:r>
            <w:r w:rsidRPr="001960D0">
              <w:rPr>
                <w:rFonts w:cs="Arial"/>
                <w:szCs w:val="24"/>
              </w:rPr>
              <w:t xml:space="preserve"> needs which may require consideration </w:t>
            </w:r>
            <w:proofErr w:type="spellStart"/>
            <w:r w:rsidRPr="001960D0">
              <w:rPr>
                <w:rFonts w:cs="Arial"/>
                <w:szCs w:val="24"/>
              </w:rPr>
              <w:t>eg</w:t>
            </w:r>
            <w:proofErr w:type="spellEnd"/>
            <w:r w:rsidRPr="001960D0">
              <w:rPr>
                <w:rFonts w:cs="Arial"/>
                <w:szCs w:val="24"/>
              </w:rPr>
              <w:t xml:space="preserve"> medical</w:t>
            </w:r>
            <w:r w:rsidR="00487557">
              <w:rPr>
                <w:rFonts w:cs="Arial"/>
                <w:szCs w:val="24"/>
              </w:rPr>
              <w:t>, disability</w:t>
            </w:r>
          </w:p>
        </w:tc>
        <w:tc>
          <w:tcPr>
            <w:tcW w:w="4365" w:type="dxa"/>
            <w:shd w:val="clear" w:color="auto" w:fill="FCE0E0"/>
          </w:tcPr>
          <w:p w:rsidR="008879B5" w:rsidRPr="009F5DE9" w:rsidRDefault="008879B5" w:rsidP="008879B5">
            <w:pPr>
              <w:numPr>
                <w:ilvl w:val="0"/>
                <w:numId w:val="38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Inform</w:t>
            </w:r>
            <w:r w:rsidRPr="001960D0">
              <w:rPr>
                <w:rFonts w:cs="Calibri"/>
                <w:szCs w:val="24"/>
              </w:rPr>
              <w:t xml:space="preserve"> participants of arrangements they are responsible for </w:t>
            </w:r>
            <w:proofErr w:type="spellStart"/>
            <w:r w:rsidRPr="001960D0">
              <w:rPr>
                <w:rFonts w:cs="Calibri"/>
                <w:szCs w:val="24"/>
              </w:rPr>
              <w:t>eg</w:t>
            </w:r>
            <w:proofErr w:type="spellEnd"/>
            <w:r w:rsidRPr="001960D0">
              <w:rPr>
                <w:rFonts w:cs="Calibri"/>
                <w:szCs w:val="24"/>
              </w:rPr>
              <w:t xml:space="preserve"> cash, food / drink, </w:t>
            </w:r>
            <w:r>
              <w:rPr>
                <w:rFonts w:cs="Calibri"/>
                <w:szCs w:val="24"/>
              </w:rPr>
              <w:t xml:space="preserve">remembering </w:t>
            </w:r>
            <w:r w:rsidRPr="001960D0">
              <w:rPr>
                <w:rFonts w:cs="Calibri"/>
                <w:szCs w:val="24"/>
              </w:rPr>
              <w:t>personal medication</w:t>
            </w:r>
            <w:r>
              <w:rPr>
                <w:rFonts w:cs="Calibri"/>
                <w:szCs w:val="24"/>
              </w:rPr>
              <w:t xml:space="preserve"> (</w:t>
            </w:r>
            <w:proofErr w:type="spellStart"/>
            <w:r>
              <w:rPr>
                <w:rFonts w:cs="Calibri"/>
                <w:szCs w:val="24"/>
              </w:rPr>
              <w:t>eg</w:t>
            </w:r>
            <w:proofErr w:type="spellEnd"/>
            <w:r>
              <w:rPr>
                <w:rFonts w:cs="Calibri"/>
                <w:szCs w:val="24"/>
              </w:rPr>
              <w:t xml:space="preserve"> insulin)</w:t>
            </w:r>
            <w:r w:rsidRPr="001960D0">
              <w:rPr>
                <w:rFonts w:cs="Calibri"/>
                <w:szCs w:val="24"/>
              </w:rPr>
              <w:t xml:space="preserve">, </w:t>
            </w:r>
            <w:r>
              <w:rPr>
                <w:rFonts w:cs="Calibri"/>
                <w:szCs w:val="24"/>
              </w:rPr>
              <w:t>wearing / taking</w:t>
            </w:r>
            <w:r w:rsidRPr="001960D0">
              <w:rPr>
                <w:rFonts w:cs="Calibri"/>
                <w:szCs w:val="24"/>
              </w:rPr>
              <w:t xml:space="preserve"> suitable clothing </w:t>
            </w:r>
            <w:r>
              <w:rPr>
                <w:rFonts w:cs="Calibri"/>
                <w:szCs w:val="24"/>
              </w:rPr>
              <w:t xml:space="preserve">for predicted weather and activity </w:t>
            </w:r>
          </w:p>
          <w:p w:rsidR="008879B5" w:rsidRPr="001960D0" w:rsidRDefault="008879B5" w:rsidP="008879B5">
            <w:pPr>
              <w:numPr>
                <w:ilvl w:val="0"/>
                <w:numId w:val="38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 xml:space="preserve">If ‘declared’ establish and implement arrangements to support individual needs </w:t>
            </w:r>
          </w:p>
        </w:tc>
        <w:tc>
          <w:tcPr>
            <w:tcW w:w="1134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Event Organiser</w:t>
            </w: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9193F" w:rsidP="0089193F">
            <w:pPr>
              <w:spacing w:before="60" w:after="60" w:line="240" w:lineRule="auto"/>
              <w:rPr>
                <w:rFonts w:cs="Arial"/>
                <w:szCs w:val="24"/>
              </w:rPr>
            </w:pPr>
            <w:r>
              <w:rPr>
                <w:rFonts w:cs="Arial"/>
                <w:b/>
                <w:szCs w:val="24"/>
              </w:rPr>
              <w:t>Inclusivity</w:t>
            </w:r>
            <w:r w:rsidR="008879B5" w:rsidRPr="001960D0">
              <w:rPr>
                <w:rFonts w:cs="Arial"/>
                <w:szCs w:val="24"/>
              </w:rPr>
              <w:t xml:space="preserve"> – distress if access / travel arrangements unsuitable and individual excluded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Students, staff</w:t>
            </w:r>
          </w:p>
        </w:tc>
        <w:tc>
          <w:tcPr>
            <w:tcW w:w="4535" w:type="dxa"/>
            <w:shd w:val="clear" w:color="auto" w:fill="auto"/>
          </w:tcPr>
          <w:p w:rsidR="0089193F" w:rsidRDefault="0089193F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Trips should be inclusive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Participants asked to inform organizer in confidence if they have specific needs which require consideration 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Accessible</w:t>
            </w:r>
            <w:r w:rsidRPr="001960D0">
              <w:rPr>
                <w:rFonts w:cs="Arial"/>
                <w:szCs w:val="24"/>
              </w:rPr>
              <w:t xml:space="preserve"> coach </w:t>
            </w:r>
            <w:r w:rsidR="0089193F">
              <w:rPr>
                <w:rFonts w:cs="Arial"/>
                <w:szCs w:val="24"/>
              </w:rPr>
              <w:t xml:space="preserve">and minibus </w:t>
            </w:r>
            <w:r>
              <w:rPr>
                <w:rFonts w:cs="Arial"/>
                <w:szCs w:val="24"/>
              </w:rPr>
              <w:t>requested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Confirmed museum and general public areas at High Ropes Centre are accessible with suitable facilities available</w:t>
            </w:r>
          </w:p>
        </w:tc>
        <w:tc>
          <w:tcPr>
            <w:tcW w:w="4365" w:type="dxa"/>
            <w:shd w:val="clear" w:color="auto" w:fill="FCE0E0"/>
          </w:tcPr>
          <w:p w:rsidR="008879B5" w:rsidRPr="001960D0" w:rsidRDefault="008879B5" w:rsidP="008879B5">
            <w:pPr>
              <w:numPr>
                <w:ilvl w:val="0"/>
                <w:numId w:val="39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Contact High Ropes Centre if participant declares individual needs to establish if High Ropes Centre can cater for this</w:t>
            </w:r>
          </w:p>
          <w:p w:rsidR="008879B5" w:rsidRPr="001960D0" w:rsidRDefault="008879B5" w:rsidP="008879B5">
            <w:pPr>
              <w:numPr>
                <w:ilvl w:val="0"/>
                <w:numId w:val="39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If individual is unable to join in at High Ropes Centre but wishes to participate in an activity seek an inclusive alternative </w:t>
            </w:r>
          </w:p>
          <w:p w:rsidR="008879B5" w:rsidRPr="001960D0" w:rsidRDefault="008879B5" w:rsidP="008879B5">
            <w:pPr>
              <w:numPr>
                <w:ilvl w:val="0"/>
                <w:numId w:val="39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On arrival (if required) confirm on-site arrangements such as Refuge Points and inform individual</w:t>
            </w:r>
          </w:p>
        </w:tc>
        <w:tc>
          <w:tcPr>
            <w:tcW w:w="1134" w:type="dxa"/>
            <w:shd w:val="clear" w:color="auto" w:fill="auto"/>
          </w:tcPr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Event Organiser</w:t>
            </w:r>
          </w:p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  <w:p w:rsidR="008879B5" w:rsidRDefault="008879B5" w:rsidP="008879B5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</w:p>
          <w:p w:rsidR="008879B5" w:rsidRDefault="008879B5" w:rsidP="008879B5">
            <w:pPr>
              <w:spacing w:after="0" w:line="240" w:lineRule="auto"/>
              <w:jc w:val="center"/>
              <w:rPr>
                <w:rFonts w:cs="Calibri"/>
                <w:szCs w:val="24"/>
              </w:rPr>
            </w:pPr>
          </w:p>
          <w:p w:rsidR="008879B5" w:rsidRPr="001960D0" w:rsidRDefault="008879B5" w:rsidP="008879B5">
            <w:pPr>
              <w:spacing w:after="0"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Staff on Trip</w:t>
            </w: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b/>
                <w:szCs w:val="24"/>
              </w:rPr>
              <w:t>Transport</w:t>
            </w:r>
            <w:r w:rsidRPr="001960D0">
              <w:rPr>
                <w:rFonts w:cs="Arial"/>
                <w:szCs w:val="24"/>
              </w:rPr>
              <w:t xml:space="preserve"> – road traffic accident resulting in injuries / fatality 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Students, staff, Driver, Road </w:t>
            </w:r>
            <w:r w:rsidRPr="001960D0">
              <w:rPr>
                <w:rFonts w:cs="Arial"/>
                <w:szCs w:val="24"/>
              </w:rPr>
              <w:lastRenderedPageBreak/>
              <w:t>Users, Pedestrians</w:t>
            </w:r>
          </w:p>
        </w:tc>
        <w:tc>
          <w:tcPr>
            <w:tcW w:w="4535" w:type="dxa"/>
            <w:shd w:val="clear" w:color="auto" w:fill="auto"/>
          </w:tcPr>
          <w:p w:rsidR="008879B5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lastRenderedPageBreak/>
              <w:t>Local compan</w:t>
            </w:r>
            <w:r w:rsidR="0089193F">
              <w:rPr>
                <w:rFonts w:cs="Arial"/>
                <w:szCs w:val="24"/>
              </w:rPr>
              <w:t>ies used that regularly provide</w:t>
            </w:r>
            <w:r w:rsidRPr="001960D0">
              <w:rPr>
                <w:rFonts w:cs="Arial"/>
                <w:szCs w:val="24"/>
              </w:rPr>
              <w:t xml:space="preserve"> coach service </w:t>
            </w:r>
            <w:r w:rsidR="0089193F">
              <w:rPr>
                <w:rFonts w:cs="Arial"/>
                <w:szCs w:val="24"/>
              </w:rPr>
              <w:t xml:space="preserve">and minibuses </w:t>
            </w:r>
            <w:r w:rsidRPr="001960D0">
              <w:rPr>
                <w:rFonts w:cs="Arial"/>
                <w:szCs w:val="24"/>
              </w:rPr>
              <w:t xml:space="preserve">to </w:t>
            </w:r>
            <w:r w:rsidR="0089193F">
              <w:rPr>
                <w:rFonts w:cs="Arial"/>
                <w:szCs w:val="24"/>
              </w:rPr>
              <w:t xml:space="preserve">the </w:t>
            </w:r>
            <w:r w:rsidRPr="001960D0">
              <w:rPr>
                <w:rFonts w:cs="Arial"/>
                <w:szCs w:val="24"/>
              </w:rPr>
              <w:t>University</w:t>
            </w:r>
            <w:r w:rsidR="0089193F">
              <w:rPr>
                <w:rFonts w:cs="Arial"/>
                <w:szCs w:val="24"/>
              </w:rPr>
              <w:t xml:space="preserve"> </w:t>
            </w:r>
            <w:r w:rsidRPr="001960D0">
              <w:rPr>
                <w:rFonts w:cs="Arial"/>
                <w:szCs w:val="24"/>
              </w:rPr>
              <w:t xml:space="preserve"> </w:t>
            </w:r>
          </w:p>
          <w:p w:rsidR="0089193F" w:rsidRDefault="0089193F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Minibus driven by MIDAS trained staff.  Minibus Safety Policy to be complied with</w:t>
            </w:r>
          </w:p>
          <w:p w:rsidR="00487557" w:rsidRPr="0061746F" w:rsidRDefault="0089193F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</w:rPr>
            </w:pPr>
            <w:r w:rsidRPr="0061746F">
              <w:rPr>
                <w:rFonts w:cs="Arial"/>
              </w:rPr>
              <w:lastRenderedPageBreak/>
              <w:t xml:space="preserve">Vehicle hirers checked for Liability Insurance </w:t>
            </w:r>
          </w:p>
          <w:p w:rsidR="008879B5" w:rsidRPr="0061746F" w:rsidRDefault="008879B5" w:rsidP="00764871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</w:rPr>
            </w:pPr>
            <w:r w:rsidRPr="0061746F">
              <w:rPr>
                <w:rFonts w:cs="Arial"/>
              </w:rPr>
              <w:t xml:space="preserve">No alcoholic drinks allowed </w:t>
            </w:r>
            <w:r w:rsidR="0089193F" w:rsidRPr="0061746F">
              <w:rPr>
                <w:rFonts w:cs="Arial"/>
              </w:rPr>
              <w:t>on vehicles</w:t>
            </w:r>
          </w:p>
          <w:p w:rsidR="008879B5" w:rsidRPr="0061746F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</w:rPr>
            </w:pPr>
            <w:r w:rsidRPr="0061746F">
              <w:rPr>
                <w:rFonts w:cs="Arial"/>
              </w:rPr>
              <w:t xml:space="preserve">Passengers instructed to remain seated and wear seat belts (if available) whilst </w:t>
            </w:r>
            <w:r w:rsidR="0089193F" w:rsidRPr="0061746F">
              <w:rPr>
                <w:rFonts w:cs="Arial"/>
              </w:rPr>
              <w:t>moving</w:t>
            </w:r>
          </w:p>
          <w:p w:rsidR="0089193F" w:rsidRPr="0061746F" w:rsidRDefault="0089193F" w:rsidP="0089193F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</w:rPr>
            </w:pPr>
            <w:r w:rsidRPr="0061746F">
              <w:rPr>
                <w:rFonts w:cs="Arial"/>
              </w:rPr>
              <w:t>Vehicle</w:t>
            </w:r>
            <w:r w:rsidR="008879B5" w:rsidRPr="0061746F">
              <w:rPr>
                <w:rFonts w:cs="Arial"/>
              </w:rPr>
              <w:t xml:space="preserve"> aisle</w:t>
            </w:r>
            <w:r w:rsidRPr="0061746F">
              <w:rPr>
                <w:rFonts w:cs="Arial"/>
              </w:rPr>
              <w:t>s</w:t>
            </w:r>
            <w:r w:rsidR="008879B5" w:rsidRPr="0061746F">
              <w:rPr>
                <w:rFonts w:cs="Arial"/>
              </w:rPr>
              <w:t xml:space="preserve"> and exits to be kept clear </w:t>
            </w:r>
          </w:p>
          <w:p w:rsidR="0061746F" w:rsidRPr="0089193F" w:rsidRDefault="0061746F" w:rsidP="0089193F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61746F">
              <w:rPr>
                <w:rFonts w:cs="Arial"/>
              </w:rPr>
              <w:t>Staff driving own vehicle must follow Vehicle &amp; Driver Policy Standard and have business use on vehicle insurance if claiming mileage</w:t>
            </w:r>
          </w:p>
        </w:tc>
        <w:tc>
          <w:tcPr>
            <w:tcW w:w="4365" w:type="dxa"/>
            <w:shd w:val="clear" w:color="auto" w:fill="FCE0E0"/>
          </w:tcPr>
          <w:p w:rsidR="008879B5" w:rsidRDefault="008879B5" w:rsidP="008879B5">
            <w:pPr>
              <w:numPr>
                <w:ilvl w:val="0"/>
                <w:numId w:val="41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lastRenderedPageBreak/>
              <w:t xml:space="preserve">Arrange pick / up drop off time and location </w:t>
            </w:r>
            <w:r w:rsidR="0089193F">
              <w:rPr>
                <w:rFonts w:cs="Arial"/>
                <w:szCs w:val="24"/>
              </w:rPr>
              <w:t xml:space="preserve">with coach / minibus </w:t>
            </w:r>
            <w:r>
              <w:rPr>
                <w:rFonts w:cs="Arial"/>
                <w:szCs w:val="24"/>
              </w:rPr>
              <w:t>company</w:t>
            </w:r>
          </w:p>
          <w:p w:rsidR="00487557" w:rsidRPr="00487557" w:rsidRDefault="00487557" w:rsidP="008879B5">
            <w:pPr>
              <w:numPr>
                <w:ilvl w:val="0"/>
                <w:numId w:val="41"/>
              </w:numPr>
              <w:spacing w:before="60" w:after="60" w:line="240" w:lineRule="auto"/>
              <w:ind w:left="284" w:hanging="284"/>
              <w:rPr>
                <w:rFonts w:cs="Arial"/>
              </w:rPr>
            </w:pPr>
            <w:r w:rsidRPr="00487557">
              <w:rPr>
                <w:rFonts w:cs="Arial"/>
              </w:rPr>
              <w:t xml:space="preserve">Provide directions and parking details </w:t>
            </w:r>
            <w:r>
              <w:rPr>
                <w:rFonts w:cs="Arial"/>
              </w:rPr>
              <w:t>to minibus driver and staff driving themselves</w:t>
            </w:r>
          </w:p>
          <w:p w:rsidR="008879B5" w:rsidRDefault="008879B5" w:rsidP="008879B5">
            <w:pPr>
              <w:numPr>
                <w:ilvl w:val="0"/>
                <w:numId w:val="41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lastRenderedPageBreak/>
              <w:t>I</w:t>
            </w:r>
            <w:r w:rsidRPr="001960D0">
              <w:rPr>
                <w:rFonts w:cs="Arial"/>
                <w:szCs w:val="24"/>
              </w:rPr>
              <w:t>nform participants of details</w:t>
            </w:r>
          </w:p>
          <w:p w:rsidR="0089193F" w:rsidRPr="001960D0" w:rsidRDefault="0089193F" w:rsidP="008879B5">
            <w:pPr>
              <w:numPr>
                <w:ilvl w:val="0"/>
                <w:numId w:val="41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Contact Health and Safety to arrange S19 Permit for display in the minibus</w:t>
            </w:r>
          </w:p>
        </w:tc>
        <w:tc>
          <w:tcPr>
            <w:tcW w:w="1134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lastRenderedPageBreak/>
              <w:t>Event Organiser</w:t>
            </w: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  <w:tr w:rsidR="008879B5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8879B5" w:rsidRPr="001960D0" w:rsidRDefault="008879B5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b/>
                <w:szCs w:val="24"/>
              </w:rPr>
              <w:t>Emergencies</w:t>
            </w:r>
            <w:r w:rsidRPr="001960D0">
              <w:rPr>
                <w:rFonts w:cs="Arial"/>
                <w:szCs w:val="24"/>
              </w:rPr>
              <w:t xml:space="preserve"> – dealing with ill health, injuries, accidents / incidents</w:t>
            </w:r>
            <w:r w:rsidR="00487557">
              <w:rPr>
                <w:rFonts w:cs="Arial"/>
                <w:szCs w:val="24"/>
              </w:rPr>
              <w:t>, person not making return trip</w:t>
            </w:r>
          </w:p>
        </w:tc>
        <w:tc>
          <w:tcPr>
            <w:tcW w:w="1259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Students, staff</w:t>
            </w:r>
          </w:p>
        </w:tc>
        <w:tc>
          <w:tcPr>
            <w:tcW w:w="4535" w:type="dxa"/>
            <w:shd w:val="clear" w:color="auto" w:fill="auto"/>
          </w:tcPr>
          <w:p w:rsidR="008879B5" w:rsidRPr="00F47577" w:rsidRDefault="008879B5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  <w:r w:rsidRPr="00F47577">
              <w:rPr>
                <w:rFonts w:cs="Arial"/>
                <w:b/>
                <w:i/>
                <w:szCs w:val="24"/>
              </w:rPr>
              <w:t>See Welfare above</w:t>
            </w:r>
          </w:p>
          <w:p w:rsidR="008879B5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As public venues, Museum and High Ropes Centre </w:t>
            </w:r>
            <w:r w:rsidR="0061746F">
              <w:rPr>
                <w:rFonts w:cs="Arial"/>
                <w:szCs w:val="24"/>
              </w:rPr>
              <w:t>are required to have</w:t>
            </w:r>
            <w:r w:rsidRPr="001960D0">
              <w:rPr>
                <w:rFonts w:cs="Arial"/>
                <w:szCs w:val="24"/>
              </w:rPr>
              <w:t xml:space="preserve"> emergency arrangements </w:t>
            </w:r>
            <w:proofErr w:type="spellStart"/>
            <w:r w:rsidRPr="001960D0">
              <w:rPr>
                <w:rFonts w:cs="Arial"/>
                <w:szCs w:val="24"/>
              </w:rPr>
              <w:t>eg</w:t>
            </w:r>
            <w:proofErr w:type="spellEnd"/>
            <w:r w:rsidRPr="001960D0">
              <w:rPr>
                <w:rFonts w:cs="Arial"/>
                <w:szCs w:val="24"/>
              </w:rPr>
              <w:t xml:space="preserve"> First Aid, Fire in place</w:t>
            </w:r>
          </w:p>
          <w:p w:rsidR="008879B5" w:rsidRPr="001960D0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Coaches carry First Aid Box as standard</w:t>
            </w:r>
          </w:p>
          <w:p w:rsidR="008879B5" w:rsidRDefault="008879B5" w:rsidP="008879B5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Both venues in areas with easy access to emergency support / services</w:t>
            </w:r>
          </w:p>
          <w:p w:rsidR="0061746F" w:rsidRPr="00F47577" w:rsidRDefault="0061746F" w:rsidP="0061746F">
            <w:pPr>
              <w:numPr>
                <w:ilvl w:val="0"/>
                <w:numId w:val="36"/>
              </w:numPr>
              <w:spacing w:before="60" w:after="60" w:line="240" w:lineRule="auto"/>
              <w:ind w:left="227" w:hanging="227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Staff to ensure carry charged, mobile phones</w:t>
            </w:r>
          </w:p>
        </w:tc>
        <w:tc>
          <w:tcPr>
            <w:tcW w:w="4365" w:type="dxa"/>
            <w:shd w:val="clear" w:color="auto" w:fill="FCE0E0"/>
          </w:tcPr>
          <w:p w:rsidR="008879B5" w:rsidRPr="00F47577" w:rsidRDefault="008879B5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  <w:r w:rsidRPr="00F47577">
              <w:rPr>
                <w:rFonts w:cs="Arial"/>
                <w:b/>
                <w:i/>
                <w:szCs w:val="24"/>
              </w:rPr>
              <w:t>See Welfare above</w:t>
            </w:r>
          </w:p>
          <w:p w:rsidR="008879B5" w:rsidRPr="001960D0" w:rsidRDefault="008879B5" w:rsidP="008879B5">
            <w:pPr>
              <w:numPr>
                <w:ilvl w:val="0"/>
                <w:numId w:val="42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Complete Trip Registration Form</w:t>
            </w:r>
          </w:p>
          <w:p w:rsidR="008879B5" w:rsidRPr="001960D0" w:rsidRDefault="008879B5" w:rsidP="008879B5">
            <w:pPr>
              <w:numPr>
                <w:ilvl w:val="0"/>
                <w:numId w:val="42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 xml:space="preserve">Take copy of Form on Trip and leave a copy with appropriate person </w:t>
            </w:r>
            <w:r>
              <w:rPr>
                <w:rFonts w:cs="Arial"/>
                <w:szCs w:val="24"/>
              </w:rPr>
              <w:t>(</w:t>
            </w:r>
            <w:proofErr w:type="spellStart"/>
            <w:r>
              <w:rPr>
                <w:rFonts w:cs="Arial"/>
                <w:szCs w:val="24"/>
              </w:rPr>
              <w:t>eg</w:t>
            </w:r>
            <w:proofErr w:type="spellEnd"/>
            <w:r>
              <w:rPr>
                <w:rFonts w:cs="Arial"/>
                <w:szCs w:val="24"/>
              </w:rPr>
              <w:t xml:space="preserve"> Main Arts Security Lodge) </w:t>
            </w:r>
            <w:r w:rsidRPr="001960D0">
              <w:rPr>
                <w:rFonts w:cs="Arial"/>
                <w:szCs w:val="24"/>
              </w:rPr>
              <w:t>in Bangor</w:t>
            </w:r>
          </w:p>
          <w:p w:rsidR="008879B5" w:rsidRDefault="008879B5" w:rsidP="008879B5">
            <w:pPr>
              <w:numPr>
                <w:ilvl w:val="0"/>
                <w:numId w:val="42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 w:rsidRPr="001960D0">
              <w:rPr>
                <w:rFonts w:cs="Arial"/>
                <w:szCs w:val="24"/>
              </w:rPr>
              <w:t>Inform participants of emergency arrangements and contact details</w:t>
            </w:r>
          </w:p>
          <w:p w:rsidR="00487557" w:rsidRPr="001960D0" w:rsidRDefault="00487557" w:rsidP="00487557">
            <w:pPr>
              <w:numPr>
                <w:ilvl w:val="0"/>
                <w:numId w:val="42"/>
              </w:numPr>
              <w:spacing w:before="60" w:after="60" w:line="240" w:lineRule="auto"/>
              <w:ind w:left="284" w:hanging="284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Use Form as Register to confirm people arrived for return trip</w:t>
            </w:r>
          </w:p>
        </w:tc>
        <w:tc>
          <w:tcPr>
            <w:tcW w:w="1134" w:type="dxa"/>
            <w:shd w:val="clear" w:color="auto" w:fill="auto"/>
          </w:tcPr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  <w:r>
              <w:rPr>
                <w:rFonts w:cs="Calibri"/>
                <w:szCs w:val="24"/>
              </w:rPr>
              <w:t>Event Organiser</w:t>
            </w:r>
          </w:p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  <w:p w:rsidR="008879B5" w:rsidRDefault="008879B5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szCs w:val="24"/>
              </w:rPr>
            </w:pPr>
            <w:r>
              <w:rPr>
                <w:rFonts w:cs="Calibri"/>
                <w:szCs w:val="24"/>
              </w:rPr>
              <w:t>Staff on Trip</w:t>
            </w:r>
          </w:p>
        </w:tc>
        <w:tc>
          <w:tcPr>
            <w:tcW w:w="1136" w:type="dxa"/>
            <w:shd w:val="clear" w:color="auto" w:fill="auto"/>
          </w:tcPr>
          <w:p w:rsidR="008879B5" w:rsidRPr="001960D0" w:rsidRDefault="008879B5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  <w:tr w:rsidR="00487557" w:rsidRPr="001960D0" w:rsidTr="008879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567" w:type="dxa"/>
          </w:tcPr>
          <w:p w:rsidR="00487557" w:rsidRPr="001960D0" w:rsidRDefault="00487557" w:rsidP="008879B5">
            <w:pPr>
              <w:numPr>
                <w:ilvl w:val="0"/>
                <w:numId w:val="35"/>
              </w:numPr>
              <w:spacing w:before="60" w:after="60" w:line="240" w:lineRule="auto"/>
              <w:rPr>
                <w:rFonts w:cs="Arial"/>
                <w:caps/>
                <w:szCs w:val="24"/>
              </w:rPr>
            </w:pPr>
          </w:p>
        </w:tc>
        <w:tc>
          <w:tcPr>
            <w:tcW w:w="2098" w:type="dxa"/>
            <w:shd w:val="clear" w:color="auto" w:fill="auto"/>
          </w:tcPr>
          <w:p w:rsidR="00487557" w:rsidRPr="001960D0" w:rsidRDefault="00487557" w:rsidP="008879B5">
            <w:pPr>
              <w:spacing w:before="60" w:after="60" w:line="240" w:lineRule="auto"/>
              <w:rPr>
                <w:rFonts w:cs="Arial"/>
                <w:b/>
                <w:szCs w:val="24"/>
              </w:rPr>
            </w:pPr>
            <w:r w:rsidRPr="00671F56">
              <w:rPr>
                <w:rFonts w:cs="Arial"/>
                <w:b/>
                <w:sz w:val="21"/>
                <w:szCs w:val="21"/>
              </w:rPr>
              <w:t xml:space="preserve">Other </w:t>
            </w:r>
            <w:r w:rsidRPr="00671F56">
              <w:rPr>
                <w:rFonts w:cs="Arial"/>
                <w:sz w:val="21"/>
                <w:szCs w:val="21"/>
              </w:rPr>
              <w:t xml:space="preserve"> - </w:t>
            </w:r>
            <w:r w:rsidRPr="00671F56">
              <w:rPr>
                <w:b/>
                <w:color w:val="C00000"/>
                <w:sz w:val="21"/>
                <w:szCs w:val="21"/>
              </w:rPr>
              <w:t xml:space="preserve">include additional items </w:t>
            </w:r>
            <w:proofErr w:type="spellStart"/>
            <w:r w:rsidRPr="00671F56">
              <w:rPr>
                <w:b/>
                <w:color w:val="C00000"/>
                <w:sz w:val="21"/>
                <w:szCs w:val="21"/>
              </w:rPr>
              <w:t>eg</w:t>
            </w:r>
            <w:proofErr w:type="spellEnd"/>
            <w:r w:rsidRPr="00671F56">
              <w:rPr>
                <w:b/>
                <w:color w:val="C00000"/>
                <w:sz w:val="21"/>
                <w:szCs w:val="21"/>
              </w:rPr>
              <w:t xml:space="preserve"> if the students have spare time to explore area</w:t>
            </w:r>
          </w:p>
        </w:tc>
        <w:tc>
          <w:tcPr>
            <w:tcW w:w="1259" w:type="dxa"/>
            <w:shd w:val="clear" w:color="auto" w:fill="auto"/>
          </w:tcPr>
          <w:p w:rsidR="00487557" w:rsidRPr="001960D0" w:rsidRDefault="00487557" w:rsidP="008879B5">
            <w:pPr>
              <w:spacing w:before="60" w:after="60" w:line="240" w:lineRule="auto"/>
              <w:rPr>
                <w:rFonts w:cs="Arial"/>
                <w:szCs w:val="24"/>
              </w:rPr>
            </w:pPr>
          </w:p>
        </w:tc>
        <w:tc>
          <w:tcPr>
            <w:tcW w:w="4535" w:type="dxa"/>
            <w:shd w:val="clear" w:color="auto" w:fill="auto"/>
          </w:tcPr>
          <w:p w:rsidR="00487557" w:rsidRPr="00F47577" w:rsidRDefault="00487557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</w:p>
        </w:tc>
        <w:tc>
          <w:tcPr>
            <w:tcW w:w="4365" w:type="dxa"/>
            <w:shd w:val="clear" w:color="auto" w:fill="FCE0E0"/>
          </w:tcPr>
          <w:p w:rsidR="00487557" w:rsidRPr="00F47577" w:rsidRDefault="00487557" w:rsidP="008879B5">
            <w:pPr>
              <w:spacing w:before="60" w:after="60" w:line="240" w:lineRule="auto"/>
              <w:rPr>
                <w:rFonts w:cs="Arial"/>
                <w:b/>
                <w:i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487557" w:rsidRDefault="00487557" w:rsidP="008879B5">
            <w:pPr>
              <w:spacing w:before="60" w:after="60" w:line="240" w:lineRule="auto"/>
              <w:jc w:val="center"/>
              <w:rPr>
                <w:rFonts w:cs="Calibri"/>
                <w:szCs w:val="24"/>
              </w:rPr>
            </w:pPr>
          </w:p>
        </w:tc>
        <w:tc>
          <w:tcPr>
            <w:tcW w:w="1136" w:type="dxa"/>
            <w:shd w:val="clear" w:color="auto" w:fill="auto"/>
          </w:tcPr>
          <w:p w:rsidR="00487557" w:rsidRPr="001960D0" w:rsidRDefault="00487557" w:rsidP="008879B5">
            <w:pPr>
              <w:spacing w:before="60" w:after="60" w:line="240" w:lineRule="auto"/>
              <w:jc w:val="center"/>
              <w:rPr>
                <w:rFonts w:cs="Arial"/>
                <w:caps/>
                <w:szCs w:val="24"/>
              </w:rPr>
            </w:pPr>
          </w:p>
        </w:tc>
      </w:tr>
    </w:tbl>
    <w:p w:rsidR="003C7AD4" w:rsidRDefault="003C7AD4" w:rsidP="00487557"/>
    <w:sectPr w:rsidR="003C7AD4" w:rsidSect="00B56E7E">
      <w:headerReference w:type="default" r:id="rId29"/>
      <w:footerReference w:type="default" r:id="rId30"/>
      <w:pgSz w:w="16838" w:h="11906" w:orient="landscape" w:code="9"/>
      <w:pgMar w:top="851" w:right="1021" w:bottom="851" w:left="1021" w:header="454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66D" w:rsidRDefault="00F6366D" w:rsidP="00A01BDA">
      <w:pPr>
        <w:spacing w:after="0" w:line="240" w:lineRule="auto"/>
      </w:pPr>
      <w:r>
        <w:separator/>
      </w:r>
    </w:p>
  </w:endnote>
  <w:endnote w:type="continuationSeparator" w:id="0">
    <w:p w:rsidR="00F6366D" w:rsidRDefault="00F6366D" w:rsidP="00A0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6D" w:rsidRPr="00253194" w:rsidRDefault="00F6366D">
    <w:pPr>
      <w:pStyle w:val="Foo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General Day Trips Handbook (Dec 2014)</w:t>
    </w:r>
    <w:r w:rsidRPr="00253194">
      <w:rPr>
        <w:rFonts w:ascii="Calibri" w:hAnsi="Calibri"/>
        <w:sz w:val="18"/>
        <w:szCs w:val="18"/>
      </w:rPr>
      <w:tab/>
    </w:r>
    <w:r>
      <w:rPr>
        <w:rFonts w:ascii="Calibri" w:hAnsi="Calibri"/>
        <w:sz w:val="18"/>
        <w:szCs w:val="18"/>
      </w:rPr>
      <w:tab/>
    </w:r>
    <w:r w:rsidRPr="00253194">
      <w:rPr>
        <w:rFonts w:ascii="Calibri" w:hAnsi="Calibri"/>
        <w:sz w:val="18"/>
        <w:szCs w:val="18"/>
      </w:rPr>
      <w:t xml:space="preserve">Page </w:t>
    </w:r>
    <w:r w:rsidRPr="00253194">
      <w:rPr>
        <w:rFonts w:ascii="Calibri" w:hAnsi="Calibri"/>
        <w:sz w:val="18"/>
        <w:szCs w:val="18"/>
      </w:rPr>
      <w:fldChar w:fldCharType="begin"/>
    </w:r>
    <w:r w:rsidRPr="00253194">
      <w:rPr>
        <w:rFonts w:ascii="Calibri" w:hAnsi="Calibri"/>
        <w:sz w:val="18"/>
        <w:szCs w:val="18"/>
      </w:rPr>
      <w:instrText xml:space="preserve"> PAGE   \* MERGEFORMAT </w:instrText>
    </w:r>
    <w:r w:rsidRPr="00253194">
      <w:rPr>
        <w:rFonts w:ascii="Calibri" w:hAnsi="Calibri"/>
        <w:sz w:val="18"/>
        <w:szCs w:val="18"/>
      </w:rPr>
      <w:fldChar w:fldCharType="separate"/>
    </w:r>
    <w:r w:rsidR="00C079FA">
      <w:rPr>
        <w:rFonts w:ascii="Calibri" w:hAnsi="Calibri"/>
        <w:noProof/>
        <w:sz w:val="18"/>
        <w:szCs w:val="18"/>
      </w:rPr>
      <w:t>1</w:t>
    </w:r>
    <w:r w:rsidRPr="00253194">
      <w:rPr>
        <w:rFonts w:ascii="Calibri" w:hAnsi="Calibri"/>
        <w:sz w:val="18"/>
        <w:szCs w:val="18"/>
      </w:rPr>
      <w:fldChar w:fldCharType="end"/>
    </w:r>
    <w:r>
      <w:rPr>
        <w:rFonts w:ascii="Calibri" w:hAnsi="Calibri"/>
        <w:sz w:val="18"/>
        <w:szCs w:val="18"/>
      </w:rPr>
      <w:t xml:space="preserve"> of 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6D" w:rsidRPr="00253194" w:rsidRDefault="00F6366D">
    <w:pPr>
      <w:pStyle w:val="Footer"/>
      <w:rPr>
        <w:rFonts w:ascii="Calibri" w:hAnsi="Calibri"/>
        <w:sz w:val="18"/>
        <w:szCs w:val="18"/>
      </w:rPr>
    </w:pPr>
    <w:r>
      <w:rPr>
        <w:rFonts w:ascii="Calibri" w:hAnsi="Calibri"/>
        <w:sz w:val="18"/>
        <w:szCs w:val="18"/>
      </w:rPr>
      <w:t>General Day Trips Handbook (</w:t>
    </w:r>
    <w:r w:rsidR="0061746F">
      <w:rPr>
        <w:rFonts w:ascii="Calibri" w:hAnsi="Calibri"/>
        <w:sz w:val="18"/>
        <w:szCs w:val="18"/>
      </w:rPr>
      <w:t>Nov 2018</w:t>
    </w:r>
    <w:r>
      <w:rPr>
        <w:rFonts w:ascii="Calibri" w:hAnsi="Calibri"/>
        <w:sz w:val="18"/>
        <w:szCs w:val="18"/>
      </w:rPr>
      <w:t>)</w:t>
    </w:r>
    <w:r>
      <w:rPr>
        <w:rFonts w:ascii="Calibri" w:hAnsi="Calibri"/>
        <w:sz w:val="18"/>
        <w:szCs w:val="18"/>
      </w:rPr>
      <w:tab/>
    </w:r>
    <w:r>
      <w:rPr>
        <w:rFonts w:ascii="Calibri" w:hAnsi="Calibri"/>
        <w:sz w:val="18"/>
        <w:szCs w:val="18"/>
      </w:rPr>
      <w:tab/>
    </w:r>
    <w:r w:rsidRPr="00253194">
      <w:rPr>
        <w:rFonts w:ascii="Calibri" w:hAnsi="Calibri"/>
        <w:sz w:val="18"/>
        <w:szCs w:val="18"/>
      </w:rPr>
      <w:t xml:space="preserve">Page </w:t>
    </w:r>
    <w:r w:rsidRPr="00253194">
      <w:rPr>
        <w:rFonts w:ascii="Calibri" w:hAnsi="Calibri"/>
        <w:sz w:val="18"/>
        <w:szCs w:val="18"/>
      </w:rPr>
      <w:fldChar w:fldCharType="begin"/>
    </w:r>
    <w:r w:rsidRPr="00253194">
      <w:rPr>
        <w:rFonts w:ascii="Calibri" w:hAnsi="Calibri"/>
        <w:sz w:val="18"/>
        <w:szCs w:val="18"/>
      </w:rPr>
      <w:instrText xml:space="preserve"> PAGE   \* MERGEFORMAT </w:instrText>
    </w:r>
    <w:r w:rsidRPr="00253194">
      <w:rPr>
        <w:rFonts w:ascii="Calibri" w:hAnsi="Calibri"/>
        <w:sz w:val="18"/>
        <w:szCs w:val="18"/>
      </w:rPr>
      <w:fldChar w:fldCharType="separate"/>
    </w:r>
    <w:r w:rsidR="00C079FA">
      <w:rPr>
        <w:rFonts w:ascii="Calibri" w:hAnsi="Calibri"/>
        <w:noProof/>
        <w:sz w:val="18"/>
        <w:szCs w:val="18"/>
      </w:rPr>
      <w:t>5</w:t>
    </w:r>
    <w:r w:rsidRPr="00253194">
      <w:rPr>
        <w:rFonts w:ascii="Calibri" w:hAnsi="Calibri"/>
        <w:sz w:val="18"/>
        <w:szCs w:val="18"/>
      </w:rPr>
      <w:fldChar w:fldCharType="end"/>
    </w:r>
    <w:r>
      <w:rPr>
        <w:rFonts w:ascii="Calibri" w:hAnsi="Calibri"/>
        <w:sz w:val="18"/>
        <w:szCs w:val="18"/>
      </w:rPr>
      <w:t xml:space="preserve"> of 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6D" w:rsidRPr="00645C0A" w:rsidRDefault="00F6366D" w:rsidP="00645C0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567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817"/>
      <w:gridCol w:w="4111"/>
      <w:gridCol w:w="283"/>
      <w:gridCol w:w="1418"/>
      <w:gridCol w:w="1510"/>
      <w:gridCol w:w="6428"/>
    </w:tblGrid>
    <w:tr w:rsidR="00F6366D" w:rsidRPr="00B56E7E" w:rsidTr="00B56E7E">
      <w:trPr>
        <w:trHeight w:val="283"/>
      </w:trPr>
      <w:tc>
        <w:tcPr>
          <w:tcW w:w="817" w:type="dxa"/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</w:tabs>
            <w:spacing w:after="0" w:line="240" w:lineRule="auto"/>
            <w:rPr>
              <w:rFonts w:eastAsia="Times New Roman"/>
              <w:sz w:val="18"/>
              <w:szCs w:val="18"/>
              <w:lang w:eastAsia="en-GB"/>
            </w:rPr>
          </w:pPr>
          <w:r w:rsidRPr="00B56E7E">
            <w:rPr>
              <w:rFonts w:eastAsia="Times New Roman"/>
              <w:sz w:val="18"/>
              <w:szCs w:val="18"/>
              <w:lang w:eastAsia="en-GB"/>
            </w:rPr>
            <w:t>RA Title</w:t>
          </w:r>
        </w:p>
      </w:tc>
      <w:tc>
        <w:tcPr>
          <w:tcW w:w="4111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</w:tabs>
            <w:spacing w:after="0" w:line="240" w:lineRule="auto"/>
            <w:rPr>
              <w:rFonts w:eastAsia="Times New Roman"/>
              <w:sz w:val="18"/>
              <w:szCs w:val="18"/>
              <w:lang w:eastAsia="en-GB"/>
            </w:rPr>
          </w:pPr>
        </w:p>
      </w:tc>
      <w:tc>
        <w:tcPr>
          <w:tcW w:w="283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</w:tabs>
            <w:spacing w:after="0" w:line="240" w:lineRule="auto"/>
            <w:rPr>
              <w:rFonts w:eastAsia="Times New Roman"/>
              <w:sz w:val="18"/>
              <w:szCs w:val="18"/>
              <w:lang w:eastAsia="en-GB"/>
            </w:rPr>
          </w:pPr>
        </w:p>
      </w:tc>
      <w:tc>
        <w:tcPr>
          <w:tcW w:w="1418" w:type="dxa"/>
          <w:tcBorders>
            <w:left w:val="single" w:sz="4" w:space="0" w:color="auto"/>
          </w:tcBorders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</w:tabs>
            <w:spacing w:after="0" w:line="240" w:lineRule="auto"/>
            <w:rPr>
              <w:rFonts w:eastAsia="Times New Roman"/>
              <w:sz w:val="18"/>
              <w:szCs w:val="18"/>
              <w:lang w:eastAsia="en-GB"/>
            </w:rPr>
          </w:pPr>
          <w:r w:rsidRPr="00B56E7E">
            <w:rPr>
              <w:rFonts w:eastAsia="Times New Roman"/>
              <w:sz w:val="18"/>
              <w:szCs w:val="18"/>
              <w:lang w:eastAsia="en-GB"/>
            </w:rPr>
            <w:t>Version Number</w:t>
          </w:r>
        </w:p>
      </w:tc>
      <w:tc>
        <w:tcPr>
          <w:tcW w:w="1510" w:type="dxa"/>
          <w:tcBorders>
            <w:right w:val="single" w:sz="4" w:space="0" w:color="auto"/>
          </w:tcBorders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</w:tabs>
            <w:spacing w:after="0" w:line="240" w:lineRule="auto"/>
            <w:rPr>
              <w:rFonts w:eastAsia="Times New Roman"/>
              <w:sz w:val="18"/>
              <w:szCs w:val="18"/>
              <w:lang w:eastAsia="en-GB"/>
            </w:rPr>
          </w:pPr>
        </w:p>
      </w:tc>
      <w:tc>
        <w:tcPr>
          <w:tcW w:w="6428" w:type="dxa"/>
          <w:tcBorders>
            <w:top w:val="nil"/>
            <w:left w:val="single" w:sz="4" w:space="0" w:color="auto"/>
            <w:bottom w:val="nil"/>
            <w:right w:val="nil"/>
          </w:tcBorders>
          <w:shd w:val="clear" w:color="auto" w:fill="auto"/>
          <w:vAlign w:val="center"/>
        </w:tcPr>
        <w:p w:rsidR="00F6366D" w:rsidRPr="00B56E7E" w:rsidRDefault="00F6366D" w:rsidP="00B56E7E">
          <w:pPr>
            <w:tabs>
              <w:tab w:val="center" w:pos="4153"/>
              <w:tab w:val="right" w:pos="8306"/>
              <w:tab w:val="left" w:pos="8364"/>
              <w:tab w:val="right" w:pos="13750"/>
            </w:tabs>
            <w:spacing w:after="0" w:line="240" w:lineRule="auto"/>
            <w:jc w:val="right"/>
            <w:rPr>
              <w:rFonts w:eastAsia="Times New Roman"/>
              <w:sz w:val="18"/>
              <w:szCs w:val="18"/>
              <w:lang w:eastAsia="en-GB"/>
            </w:rPr>
          </w:pPr>
          <w:r w:rsidRPr="00B56E7E">
            <w:rPr>
              <w:rFonts w:eastAsia="Times New Roman"/>
              <w:sz w:val="18"/>
              <w:szCs w:val="18"/>
              <w:lang w:eastAsia="en-GB"/>
            </w:rPr>
            <w:t xml:space="preserve">Page </w:t>
          </w:r>
          <w:r w:rsidRPr="00B56E7E">
            <w:rPr>
              <w:rFonts w:eastAsia="Times New Roman"/>
              <w:bCs/>
              <w:sz w:val="18"/>
              <w:szCs w:val="18"/>
              <w:lang w:eastAsia="en-GB"/>
            </w:rPr>
            <w:fldChar w:fldCharType="begin"/>
          </w:r>
          <w:r w:rsidRPr="00B56E7E">
            <w:rPr>
              <w:rFonts w:eastAsia="Times New Roman"/>
              <w:bCs/>
              <w:sz w:val="18"/>
              <w:szCs w:val="18"/>
              <w:lang w:eastAsia="en-GB"/>
            </w:rPr>
            <w:instrText xml:space="preserve"> PAGE  \* Arabic  \* MERGEFORMAT </w:instrText>
          </w:r>
          <w:r w:rsidRPr="00B56E7E">
            <w:rPr>
              <w:rFonts w:eastAsia="Times New Roman"/>
              <w:bCs/>
              <w:sz w:val="18"/>
              <w:szCs w:val="18"/>
              <w:lang w:eastAsia="en-GB"/>
            </w:rPr>
            <w:fldChar w:fldCharType="separate"/>
          </w:r>
          <w:r w:rsidR="00C079FA">
            <w:rPr>
              <w:rFonts w:eastAsia="Times New Roman"/>
              <w:bCs/>
              <w:noProof/>
              <w:sz w:val="18"/>
              <w:szCs w:val="18"/>
              <w:lang w:eastAsia="en-GB"/>
            </w:rPr>
            <w:t>2</w:t>
          </w:r>
          <w:r w:rsidRPr="00B56E7E">
            <w:rPr>
              <w:rFonts w:eastAsia="Times New Roman"/>
              <w:bCs/>
              <w:sz w:val="18"/>
              <w:szCs w:val="18"/>
              <w:lang w:eastAsia="en-GB"/>
            </w:rPr>
            <w:fldChar w:fldCharType="end"/>
          </w:r>
        </w:p>
      </w:tc>
    </w:tr>
  </w:tbl>
  <w:p w:rsidR="00F6366D" w:rsidRPr="00B56E7E" w:rsidRDefault="00F6366D" w:rsidP="00B56E7E">
    <w:pPr>
      <w:pStyle w:val="Footer"/>
      <w:spacing w:line="20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66D" w:rsidRDefault="00F6366D" w:rsidP="00A01BDA">
      <w:pPr>
        <w:spacing w:after="0" w:line="240" w:lineRule="auto"/>
      </w:pPr>
      <w:r>
        <w:separator/>
      </w:r>
    </w:p>
  </w:footnote>
  <w:footnote w:type="continuationSeparator" w:id="0">
    <w:p w:rsidR="00F6366D" w:rsidRDefault="00F6366D" w:rsidP="00A01B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6D" w:rsidRPr="00BC1098" w:rsidRDefault="00F6366D" w:rsidP="00A270B8">
    <w:pPr>
      <w:pStyle w:val="Header"/>
      <w:spacing w:after="0"/>
      <w:rPr>
        <w:sz w:val="20"/>
        <w:szCs w:val="20"/>
      </w:rPr>
    </w:pPr>
    <w:r>
      <w:rPr>
        <w:sz w:val="20"/>
        <w:szCs w:val="20"/>
      </w:rPr>
      <w:t xml:space="preserve">Example Only: </w:t>
    </w:r>
    <w:r w:rsidRPr="00BC1098">
      <w:rPr>
        <w:sz w:val="20"/>
        <w:szCs w:val="20"/>
      </w:rPr>
      <w:t>Trip Registration Form available as separate document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366D" w:rsidRPr="0061746F" w:rsidRDefault="0061746F" w:rsidP="0061746F">
    <w:pPr>
      <w:pStyle w:val="Header"/>
      <w:spacing w:after="0"/>
      <w:rPr>
        <w:sz w:val="20"/>
        <w:szCs w:val="20"/>
      </w:rPr>
    </w:pPr>
    <w:r>
      <w:rPr>
        <w:sz w:val="20"/>
        <w:szCs w:val="20"/>
      </w:rPr>
      <w:t xml:space="preserve">Example </w:t>
    </w:r>
    <w:r>
      <w:rPr>
        <w:sz w:val="20"/>
        <w:szCs w:val="20"/>
      </w:rPr>
      <w:t>Risk Assessment</w:t>
    </w:r>
    <w:r>
      <w:rPr>
        <w:sz w:val="20"/>
        <w:szCs w:val="20"/>
      </w:rPr>
      <w:t xml:space="preserve">: </w:t>
    </w:r>
    <w:r>
      <w:rPr>
        <w:sz w:val="20"/>
        <w:szCs w:val="20"/>
      </w:rPr>
      <w:t>Can be added to amended as required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C4917"/>
    <w:multiLevelType w:val="hybridMultilevel"/>
    <w:tmpl w:val="0DDCED58"/>
    <w:lvl w:ilvl="0" w:tplc="3C54AE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9409448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56F4A"/>
    <w:multiLevelType w:val="hybridMultilevel"/>
    <w:tmpl w:val="1DBE7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222B11"/>
    <w:multiLevelType w:val="hybridMultilevel"/>
    <w:tmpl w:val="EB84A932"/>
    <w:lvl w:ilvl="0" w:tplc="040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" w15:restartNumberingAfterBreak="0">
    <w:nsid w:val="0E451BF9"/>
    <w:multiLevelType w:val="hybridMultilevel"/>
    <w:tmpl w:val="B1B61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C078F"/>
    <w:multiLevelType w:val="hybridMultilevel"/>
    <w:tmpl w:val="7EB0869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9F029A"/>
    <w:multiLevelType w:val="hybridMultilevel"/>
    <w:tmpl w:val="0A9C41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813E87"/>
    <w:multiLevelType w:val="hybridMultilevel"/>
    <w:tmpl w:val="0EB0D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C67641"/>
    <w:multiLevelType w:val="hybridMultilevel"/>
    <w:tmpl w:val="C9AC60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F060E4"/>
    <w:multiLevelType w:val="hybridMultilevel"/>
    <w:tmpl w:val="C4548090"/>
    <w:lvl w:ilvl="0" w:tplc="AEFC8DA2">
      <w:start w:val="1"/>
      <w:numFmt w:val="decimal"/>
      <w:lvlText w:val="%1."/>
      <w:lvlJc w:val="left"/>
      <w:pPr>
        <w:ind w:left="360" w:hanging="360"/>
      </w:pPr>
      <w:rPr>
        <w:rFonts w:hint="default"/>
        <w:b/>
        <w:caps w:val="0"/>
        <w:sz w:val="20"/>
        <w:szCs w:val="20"/>
      </w:rPr>
    </w:lvl>
    <w:lvl w:ilvl="1" w:tplc="08090019" w:tentative="1">
      <w:start w:val="1"/>
      <w:numFmt w:val="lowerLetter"/>
      <w:lvlText w:val="%2."/>
      <w:lvlJc w:val="left"/>
      <w:pPr>
        <w:ind w:left="626" w:hanging="360"/>
      </w:pPr>
    </w:lvl>
    <w:lvl w:ilvl="2" w:tplc="0809001B" w:tentative="1">
      <w:start w:val="1"/>
      <w:numFmt w:val="lowerRoman"/>
      <w:lvlText w:val="%3."/>
      <w:lvlJc w:val="right"/>
      <w:pPr>
        <w:ind w:left="1346" w:hanging="180"/>
      </w:pPr>
    </w:lvl>
    <w:lvl w:ilvl="3" w:tplc="0809000F" w:tentative="1">
      <w:start w:val="1"/>
      <w:numFmt w:val="decimal"/>
      <w:lvlText w:val="%4."/>
      <w:lvlJc w:val="left"/>
      <w:pPr>
        <w:ind w:left="2066" w:hanging="360"/>
      </w:pPr>
    </w:lvl>
    <w:lvl w:ilvl="4" w:tplc="08090019">
      <w:start w:val="1"/>
      <w:numFmt w:val="lowerLetter"/>
      <w:lvlText w:val="%5."/>
      <w:lvlJc w:val="left"/>
      <w:pPr>
        <w:ind w:left="2786" w:hanging="360"/>
      </w:pPr>
    </w:lvl>
    <w:lvl w:ilvl="5" w:tplc="0809001B" w:tentative="1">
      <w:start w:val="1"/>
      <w:numFmt w:val="lowerRoman"/>
      <w:lvlText w:val="%6."/>
      <w:lvlJc w:val="right"/>
      <w:pPr>
        <w:ind w:left="3506" w:hanging="180"/>
      </w:pPr>
    </w:lvl>
    <w:lvl w:ilvl="6" w:tplc="0809000F" w:tentative="1">
      <w:start w:val="1"/>
      <w:numFmt w:val="decimal"/>
      <w:lvlText w:val="%7."/>
      <w:lvlJc w:val="left"/>
      <w:pPr>
        <w:ind w:left="4226" w:hanging="360"/>
      </w:pPr>
    </w:lvl>
    <w:lvl w:ilvl="7" w:tplc="08090019" w:tentative="1">
      <w:start w:val="1"/>
      <w:numFmt w:val="lowerLetter"/>
      <w:lvlText w:val="%8."/>
      <w:lvlJc w:val="left"/>
      <w:pPr>
        <w:ind w:left="4946" w:hanging="360"/>
      </w:pPr>
    </w:lvl>
    <w:lvl w:ilvl="8" w:tplc="0809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9" w15:restartNumberingAfterBreak="0">
    <w:nsid w:val="28477892"/>
    <w:multiLevelType w:val="hybridMultilevel"/>
    <w:tmpl w:val="81A04B02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9DB7E27"/>
    <w:multiLevelType w:val="hybridMultilevel"/>
    <w:tmpl w:val="A7EEF01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ED2907"/>
    <w:multiLevelType w:val="hybridMultilevel"/>
    <w:tmpl w:val="40A8D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2B3AAF"/>
    <w:multiLevelType w:val="hybridMultilevel"/>
    <w:tmpl w:val="100CE4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4129B5"/>
    <w:multiLevelType w:val="hybridMultilevel"/>
    <w:tmpl w:val="6AEEB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32162"/>
    <w:multiLevelType w:val="hybridMultilevel"/>
    <w:tmpl w:val="E57434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4C5EDC"/>
    <w:multiLevelType w:val="hybridMultilevel"/>
    <w:tmpl w:val="671C2D80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DB0BF6"/>
    <w:multiLevelType w:val="hybridMultilevel"/>
    <w:tmpl w:val="1EA86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891102"/>
    <w:multiLevelType w:val="hybridMultilevel"/>
    <w:tmpl w:val="6D9A29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070B53"/>
    <w:multiLevelType w:val="hybridMultilevel"/>
    <w:tmpl w:val="5C627D02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66C94"/>
    <w:multiLevelType w:val="hybridMultilevel"/>
    <w:tmpl w:val="8C2CFD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B2696D"/>
    <w:multiLevelType w:val="hybridMultilevel"/>
    <w:tmpl w:val="7960F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44995"/>
    <w:multiLevelType w:val="hybridMultilevel"/>
    <w:tmpl w:val="338CE3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C73747"/>
    <w:multiLevelType w:val="hybridMultilevel"/>
    <w:tmpl w:val="C55E4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1E0B8C"/>
    <w:multiLevelType w:val="hybridMultilevel"/>
    <w:tmpl w:val="C8563F3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26E1592"/>
    <w:multiLevelType w:val="hybridMultilevel"/>
    <w:tmpl w:val="15E43AE2"/>
    <w:lvl w:ilvl="0" w:tplc="D22A2DA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9F37FA"/>
    <w:multiLevelType w:val="hybridMultilevel"/>
    <w:tmpl w:val="79DA1B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187C01"/>
    <w:multiLevelType w:val="hybridMultilevel"/>
    <w:tmpl w:val="2D1A94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E53D8A"/>
    <w:multiLevelType w:val="hybridMultilevel"/>
    <w:tmpl w:val="21C8409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F548C"/>
    <w:multiLevelType w:val="hybridMultilevel"/>
    <w:tmpl w:val="7F1CF800"/>
    <w:lvl w:ilvl="0" w:tplc="4940944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00741E"/>
    <w:multiLevelType w:val="hybridMultilevel"/>
    <w:tmpl w:val="E7206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8142CB"/>
    <w:multiLevelType w:val="hybridMultilevel"/>
    <w:tmpl w:val="4B80DC5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E17232"/>
    <w:multiLevelType w:val="hybridMultilevel"/>
    <w:tmpl w:val="649AF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0C3309"/>
    <w:multiLevelType w:val="hybridMultilevel"/>
    <w:tmpl w:val="3224D63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8B49C9"/>
    <w:multiLevelType w:val="hybridMultilevel"/>
    <w:tmpl w:val="ACB06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C267BB"/>
    <w:multiLevelType w:val="hybridMultilevel"/>
    <w:tmpl w:val="9C7CD1E4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8D678E"/>
    <w:multiLevelType w:val="hybridMultilevel"/>
    <w:tmpl w:val="F7FE593E"/>
    <w:lvl w:ilvl="0" w:tplc="0809000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36" w15:restartNumberingAfterBreak="0">
    <w:nsid w:val="794B7B23"/>
    <w:multiLevelType w:val="hybridMultilevel"/>
    <w:tmpl w:val="D2466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D35D5C"/>
    <w:multiLevelType w:val="hybridMultilevel"/>
    <w:tmpl w:val="C108C1B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E3341C"/>
    <w:multiLevelType w:val="hybridMultilevel"/>
    <w:tmpl w:val="B7C6A40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041AC9"/>
    <w:multiLevelType w:val="hybridMultilevel"/>
    <w:tmpl w:val="065418F6"/>
    <w:lvl w:ilvl="0" w:tplc="085872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7D1304F5"/>
    <w:multiLevelType w:val="hybridMultilevel"/>
    <w:tmpl w:val="95C04B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011921"/>
    <w:multiLevelType w:val="hybridMultilevel"/>
    <w:tmpl w:val="6776A7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0"/>
  </w:num>
  <w:num w:numId="4">
    <w:abstractNumId w:val="40"/>
  </w:num>
  <w:num w:numId="5">
    <w:abstractNumId w:val="7"/>
  </w:num>
  <w:num w:numId="6">
    <w:abstractNumId w:val="22"/>
  </w:num>
  <w:num w:numId="7">
    <w:abstractNumId w:val="1"/>
  </w:num>
  <w:num w:numId="8">
    <w:abstractNumId w:val="28"/>
  </w:num>
  <w:num w:numId="9">
    <w:abstractNumId w:val="24"/>
  </w:num>
  <w:num w:numId="10">
    <w:abstractNumId w:val="6"/>
  </w:num>
  <w:num w:numId="11">
    <w:abstractNumId w:val="13"/>
  </w:num>
  <w:num w:numId="12">
    <w:abstractNumId w:val="12"/>
  </w:num>
  <w:num w:numId="13">
    <w:abstractNumId w:val="3"/>
  </w:num>
  <w:num w:numId="14">
    <w:abstractNumId w:val="29"/>
  </w:num>
  <w:num w:numId="15">
    <w:abstractNumId w:val="41"/>
  </w:num>
  <w:num w:numId="16">
    <w:abstractNumId w:val="35"/>
  </w:num>
  <w:num w:numId="17">
    <w:abstractNumId w:val="19"/>
  </w:num>
  <w:num w:numId="18">
    <w:abstractNumId w:val="20"/>
  </w:num>
  <w:num w:numId="19">
    <w:abstractNumId w:val="9"/>
  </w:num>
  <w:num w:numId="20">
    <w:abstractNumId w:val="26"/>
  </w:num>
  <w:num w:numId="21">
    <w:abstractNumId w:val="36"/>
  </w:num>
  <w:num w:numId="22">
    <w:abstractNumId w:val="16"/>
  </w:num>
  <w:num w:numId="23">
    <w:abstractNumId w:val="31"/>
  </w:num>
  <w:num w:numId="24">
    <w:abstractNumId w:val="39"/>
  </w:num>
  <w:num w:numId="25">
    <w:abstractNumId w:val="21"/>
  </w:num>
  <w:num w:numId="26">
    <w:abstractNumId w:val="2"/>
  </w:num>
  <w:num w:numId="27">
    <w:abstractNumId w:val="11"/>
  </w:num>
  <w:num w:numId="28">
    <w:abstractNumId w:val="30"/>
  </w:num>
  <w:num w:numId="29">
    <w:abstractNumId w:val="37"/>
  </w:num>
  <w:num w:numId="30">
    <w:abstractNumId w:val="32"/>
  </w:num>
  <w:num w:numId="31">
    <w:abstractNumId w:val="38"/>
  </w:num>
  <w:num w:numId="32">
    <w:abstractNumId w:val="27"/>
  </w:num>
  <w:num w:numId="33">
    <w:abstractNumId w:val="5"/>
  </w:num>
  <w:num w:numId="34">
    <w:abstractNumId w:val="25"/>
  </w:num>
  <w:num w:numId="35">
    <w:abstractNumId w:val="8"/>
  </w:num>
  <w:num w:numId="36">
    <w:abstractNumId w:val="33"/>
  </w:num>
  <w:num w:numId="37">
    <w:abstractNumId w:val="23"/>
  </w:num>
  <w:num w:numId="38">
    <w:abstractNumId w:val="34"/>
  </w:num>
  <w:num w:numId="39">
    <w:abstractNumId w:val="10"/>
  </w:num>
  <w:num w:numId="40">
    <w:abstractNumId w:val="18"/>
  </w:num>
  <w:num w:numId="41">
    <w:abstractNumId w:val="4"/>
  </w:num>
  <w:num w:numId="42">
    <w:abstractNumId w:val="1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3793">
      <o:colormru v:ext="edit" colors="#4a3a6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D1A"/>
    <w:rsid w:val="000002F5"/>
    <w:rsid w:val="000012AC"/>
    <w:rsid w:val="0000380E"/>
    <w:rsid w:val="0001132A"/>
    <w:rsid w:val="00015660"/>
    <w:rsid w:val="00020D23"/>
    <w:rsid w:val="00021159"/>
    <w:rsid w:val="000214B1"/>
    <w:rsid w:val="00023445"/>
    <w:rsid w:val="00023C7C"/>
    <w:rsid w:val="00023DA6"/>
    <w:rsid w:val="00024040"/>
    <w:rsid w:val="000245DC"/>
    <w:rsid w:val="00030F7D"/>
    <w:rsid w:val="00032200"/>
    <w:rsid w:val="00032439"/>
    <w:rsid w:val="0003731F"/>
    <w:rsid w:val="00037E5C"/>
    <w:rsid w:val="00041509"/>
    <w:rsid w:val="00041914"/>
    <w:rsid w:val="00041D86"/>
    <w:rsid w:val="00043932"/>
    <w:rsid w:val="00045650"/>
    <w:rsid w:val="00045F94"/>
    <w:rsid w:val="00046C9F"/>
    <w:rsid w:val="00050AF1"/>
    <w:rsid w:val="00056A0E"/>
    <w:rsid w:val="00056EC4"/>
    <w:rsid w:val="00061D88"/>
    <w:rsid w:val="00063740"/>
    <w:rsid w:val="00064FDD"/>
    <w:rsid w:val="00074DE2"/>
    <w:rsid w:val="00082567"/>
    <w:rsid w:val="00082FE5"/>
    <w:rsid w:val="0009128A"/>
    <w:rsid w:val="000925F1"/>
    <w:rsid w:val="00096708"/>
    <w:rsid w:val="000A1709"/>
    <w:rsid w:val="000A5904"/>
    <w:rsid w:val="000A6DE2"/>
    <w:rsid w:val="000A7785"/>
    <w:rsid w:val="000B32CA"/>
    <w:rsid w:val="000C1C10"/>
    <w:rsid w:val="000C1ED3"/>
    <w:rsid w:val="000C1FAC"/>
    <w:rsid w:val="000C3B0E"/>
    <w:rsid w:val="000C447E"/>
    <w:rsid w:val="000C4758"/>
    <w:rsid w:val="000C6E8E"/>
    <w:rsid w:val="000D3E7E"/>
    <w:rsid w:val="000D4694"/>
    <w:rsid w:val="000D5A3B"/>
    <w:rsid w:val="000D6D0A"/>
    <w:rsid w:val="000E3D71"/>
    <w:rsid w:val="000E47A1"/>
    <w:rsid w:val="000E49A1"/>
    <w:rsid w:val="000E4FD3"/>
    <w:rsid w:val="000F0D7D"/>
    <w:rsid w:val="000F54CA"/>
    <w:rsid w:val="00100F07"/>
    <w:rsid w:val="0010129E"/>
    <w:rsid w:val="00101D30"/>
    <w:rsid w:val="001027B4"/>
    <w:rsid w:val="00104B4B"/>
    <w:rsid w:val="00105234"/>
    <w:rsid w:val="0011213B"/>
    <w:rsid w:val="00112AA6"/>
    <w:rsid w:val="001130AC"/>
    <w:rsid w:val="00113295"/>
    <w:rsid w:val="00113A49"/>
    <w:rsid w:val="00113C5C"/>
    <w:rsid w:val="0011418A"/>
    <w:rsid w:val="00115948"/>
    <w:rsid w:val="00123F88"/>
    <w:rsid w:val="001246C6"/>
    <w:rsid w:val="00127D62"/>
    <w:rsid w:val="00132077"/>
    <w:rsid w:val="00134448"/>
    <w:rsid w:val="001378D4"/>
    <w:rsid w:val="00140597"/>
    <w:rsid w:val="00140681"/>
    <w:rsid w:val="00140AB7"/>
    <w:rsid w:val="00146D6B"/>
    <w:rsid w:val="001501BC"/>
    <w:rsid w:val="0015315C"/>
    <w:rsid w:val="00161BAF"/>
    <w:rsid w:val="00163F38"/>
    <w:rsid w:val="001652BB"/>
    <w:rsid w:val="001654BA"/>
    <w:rsid w:val="00166076"/>
    <w:rsid w:val="001708C9"/>
    <w:rsid w:val="00171912"/>
    <w:rsid w:val="00172E14"/>
    <w:rsid w:val="00176050"/>
    <w:rsid w:val="00176668"/>
    <w:rsid w:val="0019168B"/>
    <w:rsid w:val="0019716F"/>
    <w:rsid w:val="001A4F5D"/>
    <w:rsid w:val="001A60D1"/>
    <w:rsid w:val="001B7011"/>
    <w:rsid w:val="001C1A5D"/>
    <w:rsid w:val="001C2223"/>
    <w:rsid w:val="001C39E4"/>
    <w:rsid w:val="001C4B08"/>
    <w:rsid w:val="001C525F"/>
    <w:rsid w:val="001C6575"/>
    <w:rsid w:val="001D0E1F"/>
    <w:rsid w:val="001D1723"/>
    <w:rsid w:val="001D3122"/>
    <w:rsid w:val="001D6F88"/>
    <w:rsid w:val="001E45FB"/>
    <w:rsid w:val="001E609C"/>
    <w:rsid w:val="001E7499"/>
    <w:rsid w:val="001F0ADC"/>
    <w:rsid w:val="001F0FBF"/>
    <w:rsid w:val="001F51D5"/>
    <w:rsid w:val="001F683B"/>
    <w:rsid w:val="00200A63"/>
    <w:rsid w:val="00200C30"/>
    <w:rsid w:val="00202551"/>
    <w:rsid w:val="00203A1C"/>
    <w:rsid w:val="00203EDA"/>
    <w:rsid w:val="002068A9"/>
    <w:rsid w:val="00211C72"/>
    <w:rsid w:val="00213797"/>
    <w:rsid w:val="00242BBB"/>
    <w:rsid w:val="00243D5F"/>
    <w:rsid w:val="002449FD"/>
    <w:rsid w:val="00246879"/>
    <w:rsid w:val="00253194"/>
    <w:rsid w:val="00254AA9"/>
    <w:rsid w:val="00256348"/>
    <w:rsid w:val="002574D2"/>
    <w:rsid w:val="002575B8"/>
    <w:rsid w:val="0026027A"/>
    <w:rsid w:val="00262D1E"/>
    <w:rsid w:val="00264817"/>
    <w:rsid w:val="0026487C"/>
    <w:rsid w:val="00264A18"/>
    <w:rsid w:val="002718AF"/>
    <w:rsid w:val="00273181"/>
    <w:rsid w:val="00275F8D"/>
    <w:rsid w:val="00281FEB"/>
    <w:rsid w:val="00286109"/>
    <w:rsid w:val="0028690B"/>
    <w:rsid w:val="00286CA3"/>
    <w:rsid w:val="00291C53"/>
    <w:rsid w:val="00293225"/>
    <w:rsid w:val="00295494"/>
    <w:rsid w:val="00296F65"/>
    <w:rsid w:val="00296FDE"/>
    <w:rsid w:val="002979D1"/>
    <w:rsid w:val="002A0E56"/>
    <w:rsid w:val="002A13C6"/>
    <w:rsid w:val="002A434B"/>
    <w:rsid w:val="002A5EEF"/>
    <w:rsid w:val="002B16D9"/>
    <w:rsid w:val="002B32B2"/>
    <w:rsid w:val="002B39CC"/>
    <w:rsid w:val="002B6B58"/>
    <w:rsid w:val="002C154A"/>
    <w:rsid w:val="002C304D"/>
    <w:rsid w:val="002C5BCA"/>
    <w:rsid w:val="002D1EE1"/>
    <w:rsid w:val="002D5968"/>
    <w:rsid w:val="002D787A"/>
    <w:rsid w:val="002E4647"/>
    <w:rsid w:val="002F19E2"/>
    <w:rsid w:val="002F21AC"/>
    <w:rsid w:val="00306688"/>
    <w:rsid w:val="00307C88"/>
    <w:rsid w:val="003103DB"/>
    <w:rsid w:val="00313512"/>
    <w:rsid w:val="00313B97"/>
    <w:rsid w:val="0031571C"/>
    <w:rsid w:val="003218DA"/>
    <w:rsid w:val="003224FA"/>
    <w:rsid w:val="0032297A"/>
    <w:rsid w:val="003320CC"/>
    <w:rsid w:val="00334F5B"/>
    <w:rsid w:val="0033536E"/>
    <w:rsid w:val="0034055D"/>
    <w:rsid w:val="003411E3"/>
    <w:rsid w:val="00350145"/>
    <w:rsid w:val="003501ED"/>
    <w:rsid w:val="0035103F"/>
    <w:rsid w:val="00355541"/>
    <w:rsid w:val="00355CA4"/>
    <w:rsid w:val="003638CF"/>
    <w:rsid w:val="00363A1B"/>
    <w:rsid w:val="00363FA1"/>
    <w:rsid w:val="00367C95"/>
    <w:rsid w:val="00372614"/>
    <w:rsid w:val="00373CC3"/>
    <w:rsid w:val="0037485D"/>
    <w:rsid w:val="00374B42"/>
    <w:rsid w:val="00374CDF"/>
    <w:rsid w:val="00374E54"/>
    <w:rsid w:val="00375225"/>
    <w:rsid w:val="00380469"/>
    <w:rsid w:val="00381621"/>
    <w:rsid w:val="00386927"/>
    <w:rsid w:val="00390201"/>
    <w:rsid w:val="00394152"/>
    <w:rsid w:val="00395136"/>
    <w:rsid w:val="00396651"/>
    <w:rsid w:val="00397B26"/>
    <w:rsid w:val="003A2409"/>
    <w:rsid w:val="003A2CCA"/>
    <w:rsid w:val="003A582C"/>
    <w:rsid w:val="003B3434"/>
    <w:rsid w:val="003C3239"/>
    <w:rsid w:val="003C630B"/>
    <w:rsid w:val="003C7AD4"/>
    <w:rsid w:val="003D0423"/>
    <w:rsid w:val="003D16E5"/>
    <w:rsid w:val="003D2096"/>
    <w:rsid w:val="003D26A6"/>
    <w:rsid w:val="003D3CBD"/>
    <w:rsid w:val="003D3E91"/>
    <w:rsid w:val="003D58EA"/>
    <w:rsid w:val="003E4FA4"/>
    <w:rsid w:val="003F133C"/>
    <w:rsid w:val="003F334A"/>
    <w:rsid w:val="003F3A61"/>
    <w:rsid w:val="003F3DF8"/>
    <w:rsid w:val="003F3EAD"/>
    <w:rsid w:val="003F4E78"/>
    <w:rsid w:val="003F6569"/>
    <w:rsid w:val="003F6AF4"/>
    <w:rsid w:val="00407518"/>
    <w:rsid w:val="00413E76"/>
    <w:rsid w:val="0041460B"/>
    <w:rsid w:val="00414620"/>
    <w:rsid w:val="00422B11"/>
    <w:rsid w:val="00426021"/>
    <w:rsid w:val="004310A4"/>
    <w:rsid w:val="00432B01"/>
    <w:rsid w:val="0043425B"/>
    <w:rsid w:val="00434759"/>
    <w:rsid w:val="004457C3"/>
    <w:rsid w:val="00446292"/>
    <w:rsid w:val="00447987"/>
    <w:rsid w:val="00447D76"/>
    <w:rsid w:val="0045459D"/>
    <w:rsid w:val="004600DF"/>
    <w:rsid w:val="00460D7C"/>
    <w:rsid w:val="004622A9"/>
    <w:rsid w:val="00462599"/>
    <w:rsid w:val="00462788"/>
    <w:rsid w:val="00462E1F"/>
    <w:rsid w:val="00462F73"/>
    <w:rsid w:val="004714F3"/>
    <w:rsid w:val="004777EF"/>
    <w:rsid w:val="00481E55"/>
    <w:rsid w:val="00483398"/>
    <w:rsid w:val="004862B2"/>
    <w:rsid w:val="00487557"/>
    <w:rsid w:val="0048766E"/>
    <w:rsid w:val="00487B7D"/>
    <w:rsid w:val="0049237C"/>
    <w:rsid w:val="004933A1"/>
    <w:rsid w:val="0049698B"/>
    <w:rsid w:val="00497672"/>
    <w:rsid w:val="00497B9A"/>
    <w:rsid w:val="00497C2F"/>
    <w:rsid w:val="004A2C3B"/>
    <w:rsid w:val="004A45CA"/>
    <w:rsid w:val="004A5E23"/>
    <w:rsid w:val="004B0797"/>
    <w:rsid w:val="004B3191"/>
    <w:rsid w:val="004B3418"/>
    <w:rsid w:val="004B7E5E"/>
    <w:rsid w:val="004C04CE"/>
    <w:rsid w:val="004C2F07"/>
    <w:rsid w:val="004C3E42"/>
    <w:rsid w:val="004C6F55"/>
    <w:rsid w:val="004D028B"/>
    <w:rsid w:val="004D2B5A"/>
    <w:rsid w:val="004D3BA7"/>
    <w:rsid w:val="004E1A62"/>
    <w:rsid w:val="004E4879"/>
    <w:rsid w:val="004E5BFF"/>
    <w:rsid w:val="004E67CF"/>
    <w:rsid w:val="004E7B5E"/>
    <w:rsid w:val="004F02D4"/>
    <w:rsid w:val="004F1C9E"/>
    <w:rsid w:val="004F1D55"/>
    <w:rsid w:val="004F2D13"/>
    <w:rsid w:val="004F4A5B"/>
    <w:rsid w:val="004F54FD"/>
    <w:rsid w:val="00503CBD"/>
    <w:rsid w:val="00503D34"/>
    <w:rsid w:val="0050429A"/>
    <w:rsid w:val="00505037"/>
    <w:rsid w:val="005073E4"/>
    <w:rsid w:val="00510F0A"/>
    <w:rsid w:val="00515AF6"/>
    <w:rsid w:val="00516543"/>
    <w:rsid w:val="00516A27"/>
    <w:rsid w:val="00520175"/>
    <w:rsid w:val="005208E2"/>
    <w:rsid w:val="00525168"/>
    <w:rsid w:val="00525580"/>
    <w:rsid w:val="00527405"/>
    <w:rsid w:val="005317E1"/>
    <w:rsid w:val="00542E62"/>
    <w:rsid w:val="00547CC5"/>
    <w:rsid w:val="00551AFC"/>
    <w:rsid w:val="00554BC9"/>
    <w:rsid w:val="00555532"/>
    <w:rsid w:val="00562EEA"/>
    <w:rsid w:val="005636A7"/>
    <w:rsid w:val="0056381C"/>
    <w:rsid w:val="00563F50"/>
    <w:rsid w:val="00565F0E"/>
    <w:rsid w:val="00570320"/>
    <w:rsid w:val="00570A51"/>
    <w:rsid w:val="0057431D"/>
    <w:rsid w:val="00576F6E"/>
    <w:rsid w:val="005822E0"/>
    <w:rsid w:val="005856D6"/>
    <w:rsid w:val="005877EB"/>
    <w:rsid w:val="00587ADA"/>
    <w:rsid w:val="00591D2E"/>
    <w:rsid w:val="005921B3"/>
    <w:rsid w:val="00595A62"/>
    <w:rsid w:val="00596204"/>
    <w:rsid w:val="005A0A51"/>
    <w:rsid w:val="005A0C93"/>
    <w:rsid w:val="005A223D"/>
    <w:rsid w:val="005A717C"/>
    <w:rsid w:val="005B23DB"/>
    <w:rsid w:val="005B2FE1"/>
    <w:rsid w:val="005B3541"/>
    <w:rsid w:val="005B47AD"/>
    <w:rsid w:val="005B692E"/>
    <w:rsid w:val="005B7DF7"/>
    <w:rsid w:val="005C54EE"/>
    <w:rsid w:val="005D01AD"/>
    <w:rsid w:val="005D04C3"/>
    <w:rsid w:val="005D10AA"/>
    <w:rsid w:val="005D3A1F"/>
    <w:rsid w:val="005D4764"/>
    <w:rsid w:val="005D50D4"/>
    <w:rsid w:val="005D7B9B"/>
    <w:rsid w:val="005E04E6"/>
    <w:rsid w:val="005F3732"/>
    <w:rsid w:val="00607899"/>
    <w:rsid w:val="00610993"/>
    <w:rsid w:val="006145B0"/>
    <w:rsid w:val="0061543F"/>
    <w:rsid w:val="0061746F"/>
    <w:rsid w:val="006257D7"/>
    <w:rsid w:val="00631284"/>
    <w:rsid w:val="00636DAF"/>
    <w:rsid w:val="00637D20"/>
    <w:rsid w:val="00641E46"/>
    <w:rsid w:val="00645C0A"/>
    <w:rsid w:val="00645FEC"/>
    <w:rsid w:val="00647D37"/>
    <w:rsid w:val="00647DF2"/>
    <w:rsid w:val="00650019"/>
    <w:rsid w:val="0065165B"/>
    <w:rsid w:val="006522ED"/>
    <w:rsid w:val="00652794"/>
    <w:rsid w:val="006606A5"/>
    <w:rsid w:val="00665A7A"/>
    <w:rsid w:val="00667E4F"/>
    <w:rsid w:val="006704F9"/>
    <w:rsid w:val="0067147F"/>
    <w:rsid w:val="00671F56"/>
    <w:rsid w:val="006723D3"/>
    <w:rsid w:val="00672798"/>
    <w:rsid w:val="006754AF"/>
    <w:rsid w:val="00681382"/>
    <w:rsid w:val="0068276F"/>
    <w:rsid w:val="00683E96"/>
    <w:rsid w:val="00684E03"/>
    <w:rsid w:val="00691F79"/>
    <w:rsid w:val="00693054"/>
    <w:rsid w:val="0069654E"/>
    <w:rsid w:val="00697D7D"/>
    <w:rsid w:val="006A1841"/>
    <w:rsid w:val="006A3973"/>
    <w:rsid w:val="006A4E92"/>
    <w:rsid w:val="006B05E9"/>
    <w:rsid w:val="006B1843"/>
    <w:rsid w:val="006B4418"/>
    <w:rsid w:val="006B4707"/>
    <w:rsid w:val="006C6EAE"/>
    <w:rsid w:val="006C7089"/>
    <w:rsid w:val="006D44C2"/>
    <w:rsid w:val="006D7387"/>
    <w:rsid w:val="006E2E48"/>
    <w:rsid w:val="006E6C77"/>
    <w:rsid w:val="006F2FB2"/>
    <w:rsid w:val="006F3E3F"/>
    <w:rsid w:val="006F4FBD"/>
    <w:rsid w:val="007016A0"/>
    <w:rsid w:val="0070235C"/>
    <w:rsid w:val="00704648"/>
    <w:rsid w:val="007049FA"/>
    <w:rsid w:val="00705D64"/>
    <w:rsid w:val="00706BA9"/>
    <w:rsid w:val="007076A5"/>
    <w:rsid w:val="0071053C"/>
    <w:rsid w:val="00721EE0"/>
    <w:rsid w:val="00722A02"/>
    <w:rsid w:val="00723C2E"/>
    <w:rsid w:val="00730CEE"/>
    <w:rsid w:val="007324C9"/>
    <w:rsid w:val="00732FC5"/>
    <w:rsid w:val="007463ED"/>
    <w:rsid w:val="00750F55"/>
    <w:rsid w:val="007532F8"/>
    <w:rsid w:val="007544CA"/>
    <w:rsid w:val="00755625"/>
    <w:rsid w:val="007569FC"/>
    <w:rsid w:val="007576D4"/>
    <w:rsid w:val="007609A7"/>
    <w:rsid w:val="00760BB0"/>
    <w:rsid w:val="00760CE8"/>
    <w:rsid w:val="00760DC2"/>
    <w:rsid w:val="007612D1"/>
    <w:rsid w:val="00762206"/>
    <w:rsid w:val="00763B4A"/>
    <w:rsid w:val="00764B63"/>
    <w:rsid w:val="0076502C"/>
    <w:rsid w:val="007651BA"/>
    <w:rsid w:val="007717D8"/>
    <w:rsid w:val="00771BE1"/>
    <w:rsid w:val="00774B93"/>
    <w:rsid w:val="00792414"/>
    <w:rsid w:val="0079633E"/>
    <w:rsid w:val="00796972"/>
    <w:rsid w:val="007A0581"/>
    <w:rsid w:val="007A748F"/>
    <w:rsid w:val="007B0038"/>
    <w:rsid w:val="007B0271"/>
    <w:rsid w:val="007B0EE9"/>
    <w:rsid w:val="007B1CF5"/>
    <w:rsid w:val="007B69DD"/>
    <w:rsid w:val="007B7EDD"/>
    <w:rsid w:val="007C0B7E"/>
    <w:rsid w:val="007C28FD"/>
    <w:rsid w:val="007C4024"/>
    <w:rsid w:val="007C434B"/>
    <w:rsid w:val="007C7C73"/>
    <w:rsid w:val="007D099E"/>
    <w:rsid w:val="007D0C6E"/>
    <w:rsid w:val="007D189D"/>
    <w:rsid w:val="007D2776"/>
    <w:rsid w:val="007D7235"/>
    <w:rsid w:val="007D74DD"/>
    <w:rsid w:val="007E0A56"/>
    <w:rsid w:val="007E4351"/>
    <w:rsid w:val="007E71F5"/>
    <w:rsid w:val="007F0E8F"/>
    <w:rsid w:val="007F1416"/>
    <w:rsid w:val="007F4AFB"/>
    <w:rsid w:val="007F6B20"/>
    <w:rsid w:val="008001BE"/>
    <w:rsid w:val="00800960"/>
    <w:rsid w:val="008016C9"/>
    <w:rsid w:val="00802CEC"/>
    <w:rsid w:val="008045BD"/>
    <w:rsid w:val="008104A4"/>
    <w:rsid w:val="00811F64"/>
    <w:rsid w:val="00814D00"/>
    <w:rsid w:val="00816E4C"/>
    <w:rsid w:val="008171A5"/>
    <w:rsid w:val="00817FEA"/>
    <w:rsid w:val="00822AA1"/>
    <w:rsid w:val="00826C24"/>
    <w:rsid w:val="0083284B"/>
    <w:rsid w:val="00832F37"/>
    <w:rsid w:val="00837BDB"/>
    <w:rsid w:val="00845D53"/>
    <w:rsid w:val="008467D9"/>
    <w:rsid w:val="00850521"/>
    <w:rsid w:val="00851FC0"/>
    <w:rsid w:val="00852E49"/>
    <w:rsid w:val="00857135"/>
    <w:rsid w:val="0086208B"/>
    <w:rsid w:val="008665B3"/>
    <w:rsid w:val="00867C67"/>
    <w:rsid w:val="0087054A"/>
    <w:rsid w:val="00870D29"/>
    <w:rsid w:val="008738B7"/>
    <w:rsid w:val="008738D4"/>
    <w:rsid w:val="00873F56"/>
    <w:rsid w:val="0087678A"/>
    <w:rsid w:val="008813AC"/>
    <w:rsid w:val="008879B5"/>
    <w:rsid w:val="0089193F"/>
    <w:rsid w:val="008928BE"/>
    <w:rsid w:val="00892DB8"/>
    <w:rsid w:val="0089384A"/>
    <w:rsid w:val="0089445C"/>
    <w:rsid w:val="00894BA8"/>
    <w:rsid w:val="008956E3"/>
    <w:rsid w:val="0089719F"/>
    <w:rsid w:val="00897698"/>
    <w:rsid w:val="008A1947"/>
    <w:rsid w:val="008A3000"/>
    <w:rsid w:val="008A4766"/>
    <w:rsid w:val="008A497D"/>
    <w:rsid w:val="008A4CA4"/>
    <w:rsid w:val="008A5205"/>
    <w:rsid w:val="008A676E"/>
    <w:rsid w:val="008B078A"/>
    <w:rsid w:val="008B1CC9"/>
    <w:rsid w:val="008B2710"/>
    <w:rsid w:val="008B3746"/>
    <w:rsid w:val="008B37F5"/>
    <w:rsid w:val="008B65F0"/>
    <w:rsid w:val="008B753E"/>
    <w:rsid w:val="008B7782"/>
    <w:rsid w:val="008C110F"/>
    <w:rsid w:val="008C56BE"/>
    <w:rsid w:val="008C5F35"/>
    <w:rsid w:val="008C6F63"/>
    <w:rsid w:val="008D2F38"/>
    <w:rsid w:val="008D3696"/>
    <w:rsid w:val="008D462B"/>
    <w:rsid w:val="008D5792"/>
    <w:rsid w:val="008D6747"/>
    <w:rsid w:val="008D6A52"/>
    <w:rsid w:val="008E0B0D"/>
    <w:rsid w:val="008E3F4E"/>
    <w:rsid w:val="008E403F"/>
    <w:rsid w:val="008E775E"/>
    <w:rsid w:val="008F172C"/>
    <w:rsid w:val="008F6023"/>
    <w:rsid w:val="0090368B"/>
    <w:rsid w:val="00910E11"/>
    <w:rsid w:val="00910EED"/>
    <w:rsid w:val="00910F4F"/>
    <w:rsid w:val="009150B5"/>
    <w:rsid w:val="0092453A"/>
    <w:rsid w:val="0092457C"/>
    <w:rsid w:val="00926398"/>
    <w:rsid w:val="00931263"/>
    <w:rsid w:val="00931E21"/>
    <w:rsid w:val="009345FD"/>
    <w:rsid w:val="00934D4E"/>
    <w:rsid w:val="00940DCB"/>
    <w:rsid w:val="00944901"/>
    <w:rsid w:val="00947EFE"/>
    <w:rsid w:val="00951C3D"/>
    <w:rsid w:val="009529AE"/>
    <w:rsid w:val="009537B0"/>
    <w:rsid w:val="00957B5C"/>
    <w:rsid w:val="00960DF3"/>
    <w:rsid w:val="00961EBA"/>
    <w:rsid w:val="00970D45"/>
    <w:rsid w:val="00971053"/>
    <w:rsid w:val="0097339D"/>
    <w:rsid w:val="00973C2F"/>
    <w:rsid w:val="00980104"/>
    <w:rsid w:val="00982C85"/>
    <w:rsid w:val="009878C4"/>
    <w:rsid w:val="00990CF9"/>
    <w:rsid w:val="00991468"/>
    <w:rsid w:val="00994E40"/>
    <w:rsid w:val="00996376"/>
    <w:rsid w:val="009A0176"/>
    <w:rsid w:val="009A23F8"/>
    <w:rsid w:val="009A2A4F"/>
    <w:rsid w:val="009A5543"/>
    <w:rsid w:val="009A6A93"/>
    <w:rsid w:val="009B3DED"/>
    <w:rsid w:val="009B4F8B"/>
    <w:rsid w:val="009C0472"/>
    <w:rsid w:val="009C139C"/>
    <w:rsid w:val="009C1AAE"/>
    <w:rsid w:val="009C4078"/>
    <w:rsid w:val="009C446C"/>
    <w:rsid w:val="009C5D1A"/>
    <w:rsid w:val="009C76B2"/>
    <w:rsid w:val="009C7E44"/>
    <w:rsid w:val="009D0EFD"/>
    <w:rsid w:val="009D1A8C"/>
    <w:rsid w:val="009D42C1"/>
    <w:rsid w:val="009D635F"/>
    <w:rsid w:val="009D7193"/>
    <w:rsid w:val="009E4B21"/>
    <w:rsid w:val="009E6268"/>
    <w:rsid w:val="009F025C"/>
    <w:rsid w:val="009F4132"/>
    <w:rsid w:val="00A01285"/>
    <w:rsid w:val="00A01BDA"/>
    <w:rsid w:val="00A03A05"/>
    <w:rsid w:val="00A046B7"/>
    <w:rsid w:val="00A05450"/>
    <w:rsid w:val="00A109A1"/>
    <w:rsid w:val="00A10DA3"/>
    <w:rsid w:val="00A11139"/>
    <w:rsid w:val="00A11886"/>
    <w:rsid w:val="00A1230B"/>
    <w:rsid w:val="00A12502"/>
    <w:rsid w:val="00A140C5"/>
    <w:rsid w:val="00A14907"/>
    <w:rsid w:val="00A15718"/>
    <w:rsid w:val="00A206D9"/>
    <w:rsid w:val="00A24AA7"/>
    <w:rsid w:val="00A25F29"/>
    <w:rsid w:val="00A270B8"/>
    <w:rsid w:val="00A34BF5"/>
    <w:rsid w:val="00A37787"/>
    <w:rsid w:val="00A43CD7"/>
    <w:rsid w:val="00A44BE5"/>
    <w:rsid w:val="00A470C2"/>
    <w:rsid w:val="00A53BEA"/>
    <w:rsid w:val="00A54505"/>
    <w:rsid w:val="00A54756"/>
    <w:rsid w:val="00A63090"/>
    <w:rsid w:val="00A70491"/>
    <w:rsid w:val="00A71D26"/>
    <w:rsid w:val="00A72635"/>
    <w:rsid w:val="00A73053"/>
    <w:rsid w:val="00A73243"/>
    <w:rsid w:val="00A73FCE"/>
    <w:rsid w:val="00A77F3B"/>
    <w:rsid w:val="00A806D9"/>
    <w:rsid w:val="00A844AC"/>
    <w:rsid w:val="00A851BA"/>
    <w:rsid w:val="00A86A54"/>
    <w:rsid w:val="00A87495"/>
    <w:rsid w:val="00A87C11"/>
    <w:rsid w:val="00A90A8F"/>
    <w:rsid w:val="00A96017"/>
    <w:rsid w:val="00A962E7"/>
    <w:rsid w:val="00A97092"/>
    <w:rsid w:val="00AA102F"/>
    <w:rsid w:val="00AA1AAA"/>
    <w:rsid w:val="00AA5AE3"/>
    <w:rsid w:val="00AA788D"/>
    <w:rsid w:val="00AB2D69"/>
    <w:rsid w:val="00AB4558"/>
    <w:rsid w:val="00AB6498"/>
    <w:rsid w:val="00AB6604"/>
    <w:rsid w:val="00AB684C"/>
    <w:rsid w:val="00AC1F86"/>
    <w:rsid w:val="00AC1F9E"/>
    <w:rsid w:val="00AC299A"/>
    <w:rsid w:val="00AC2C8B"/>
    <w:rsid w:val="00AC393E"/>
    <w:rsid w:val="00AC5A75"/>
    <w:rsid w:val="00AC6687"/>
    <w:rsid w:val="00AD04F8"/>
    <w:rsid w:val="00AE1048"/>
    <w:rsid w:val="00AE1CD0"/>
    <w:rsid w:val="00AE77D1"/>
    <w:rsid w:val="00AF1382"/>
    <w:rsid w:val="00AF1505"/>
    <w:rsid w:val="00AF6444"/>
    <w:rsid w:val="00B0120E"/>
    <w:rsid w:val="00B0294C"/>
    <w:rsid w:val="00B06ABD"/>
    <w:rsid w:val="00B0735A"/>
    <w:rsid w:val="00B12124"/>
    <w:rsid w:val="00B12D33"/>
    <w:rsid w:val="00B13516"/>
    <w:rsid w:val="00B140D8"/>
    <w:rsid w:val="00B20A6A"/>
    <w:rsid w:val="00B23472"/>
    <w:rsid w:val="00B32AE3"/>
    <w:rsid w:val="00B34BE0"/>
    <w:rsid w:val="00B35FC6"/>
    <w:rsid w:val="00B40627"/>
    <w:rsid w:val="00B40C3C"/>
    <w:rsid w:val="00B441AE"/>
    <w:rsid w:val="00B445E9"/>
    <w:rsid w:val="00B47B2A"/>
    <w:rsid w:val="00B56E7E"/>
    <w:rsid w:val="00B57EA6"/>
    <w:rsid w:val="00B605A7"/>
    <w:rsid w:val="00B67646"/>
    <w:rsid w:val="00B67D37"/>
    <w:rsid w:val="00B77D56"/>
    <w:rsid w:val="00B77D84"/>
    <w:rsid w:val="00B85308"/>
    <w:rsid w:val="00B857BA"/>
    <w:rsid w:val="00B86389"/>
    <w:rsid w:val="00B905C3"/>
    <w:rsid w:val="00B92655"/>
    <w:rsid w:val="00B95C1D"/>
    <w:rsid w:val="00BA1D29"/>
    <w:rsid w:val="00BA2ECE"/>
    <w:rsid w:val="00BA67BE"/>
    <w:rsid w:val="00BA6DB4"/>
    <w:rsid w:val="00BA7957"/>
    <w:rsid w:val="00BB0F2C"/>
    <w:rsid w:val="00BB325D"/>
    <w:rsid w:val="00BB6021"/>
    <w:rsid w:val="00BC1098"/>
    <w:rsid w:val="00BC1613"/>
    <w:rsid w:val="00BC41CA"/>
    <w:rsid w:val="00BC789A"/>
    <w:rsid w:val="00BC7AD7"/>
    <w:rsid w:val="00BD10E1"/>
    <w:rsid w:val="00BD130B"/>
    <w:rsid w:val="00BD131F"/>
    <w:rsid w:val="00BD16E6"/>
    <w:rsid w:val="00BD351D"/>
    <w:rsid w:val="00BE0E5E"/>
    <w:rsid w:val="00BE3265"/>
    <w:rsid w:val="00BE782B"/>
    <w:rsid w:val="00BF406D"/>
    <w:rsid w:val="00BF45DC"/>
    <w:rsid w:val="00C009C7"/>
    <w:rsid w:val="00C039FE"/>
    <w:rsid w:val="00C03DAF"/>
    <w:rsid w:val="00C07413"/>
    <w:rsid w:val="00C079FA"/>
    <w:rsid w:val="00C31235"/>
    <w:rsid w:val="00C31A2F"/>
    <w:rsid w:val="00C3224A"/>
    <w:rsid w:val="00C327AF"/>
    <w:rsid w:val="00C342C2"/>
    <w:rsid w:val="00C34398"/>
    <w:rsid w:val="00C40A3A"/>
    <w:rsid w:val="00C4284B"/>
    <w:rsid w:val="00C44ACB"/>
    <w:rsid w:val="00C51498"/>
    <w:rsid w:val="00C574CF"/>
    <w:rsid w:val="00C61E51"/>
    <w:rsid w:val="00C66FA0"/>
    <w:rsid w:val="00C90212"/>
    <w:rsid w:val="00C91ACF"/>
    <w:rsid w:val="00C94C2B"/>
    <w:rsid w:val="00C960EE"/>
    <w:rsid w:val="00C9626B"/>
    <w:rsid w:val="00CA4097"/>
    <w:rsid w:val="00CA4F1A"/>
    <w:rsid w:val="00CA5894"/>
    <w:rsid w:val="00CB1CB9"/>
    <w:rsid w:val="00CB55FF"/>
    <w:rsid w:val="00CB5970"/>
    <w:rsid w:val="00CC10F7"/>
    <w:rsid w:val="00CC6B4E"/>
    <w:rsid w:val="00CD2DF3"/>
    <w:rsid w:val="00CD65EC"/>
    <w:rsid w:val="00CE12FF"/>
    <w:rsid w:val="00CE3CA6"/>
    <w:rsid w:val="00CE4381"/>
    <w:rsid w:val="00CE563E"/>
    <w:rsid w:val="00CE6644"/>
    <w:rsid w:val="00CF6544"/>
    <w:rsid w:val="00CF6FE5"/>
    <w:rsid w:val="00CF798F"/>
    <w:rsid w:val="00D024E9"/>
    <w:rsid w:val="00D037BA"/>
    <w:rsid w:val="00D04D54"/>
    <w:rsid w:val="00D057DA"/>
    <w:rsid w:val="00D05967"/>
    <w:rsid w:val="00D05A16"/>
    <w:rsid w:val="00D06B20"/>
    <w:rsid w:val="00D06F8F"/>
    <w:rsid w:val="00D07E14"/>
    <w:rsid w:val="00D1688E"/>
    <w:rsid w:val="00D24054"/>
    <w:rsid w:val="00D301E6"/>
    <w:rsid w:val="00D30D2E"/>
    <w:rsid w:val="00D30EB8"/>
    <w:rsid w:val="00D3345A"/>
    <w:rsid w:val="00D33EF7"/>
    <w:rsid w:val="00D3572D"/>
    <w:rsid w:val="00D36C65"/>
    <w:rsid w:val="00D42E02"/>
    <w:rsid w:val="00D43428"/>
    <w:rsid w:val="00D458AE"/>
    <w:rsid w:val="00D46618"/>
    <w:rsid w:val="00D46C2B"/>
    <w:rsid w:val="00D47694"/>
    <w:rsid w:val="00D53257"/>
    <w:rsid w:val="00D61EF0"/>
    <w:rsid w:val="00D65DEC"/>
    <w:rsid w:val="00D70887"/>
    <w:rsid w:val="00D718C3"/>
    <w:rsid w:val="00D722E0"/>
    <w:rsid w:val="00D76F02"/>
    <w:rsid w:val="00D806A9"/>
    <w:rsid w:val="00D8184E"/>
    <w:rsid w:val="00D84143"/>
    <w:rsid w:val="00D8473A"/>
    <w:rsid w:val="00D86566"/>
    <w:rsid w:val="00D86D9B"/>
    <w:rsid w:val="00D91002"/>
    <w:rsid w:val="00D91691"/>
    <w:rsid w:val="00D95B2C"/>
    <w:rsid w:val="00D97E33"/>
    <w:rsid w:val="00DB0382"/>
    <w:rsid w:val="00DB135C"/>
    <w:rsid w:val="00DB1D17"/>
    <w:rsid w:val="00DB4083"/>
    <w:rsid w:val="00DB40D8"/>
    <w:rsid w:val="00DC500B"/>
    <w:rsid w:val="00DC7120"/>
    <w:rsid w:val="00DD32E1"/>
    <w:rsid w:val="00DD3971"/>
    <w:rsid w:val="00DD3D95"/>
    <w:rsid w:val="00DD6141"/>
    <w:rsid w:val="00DD731E"/>
    <w:rsid w:val="00DD79EF"/>
    <w:rsid w:val="00DD7DC4"/>
    <w:rsid w:val="00DE123D"/>
    <w:rsid w:val="00DE3FBC"/>
    <w:rsid w:val="00DE468A"/>
    <w:rsid w:val="00DF33D6"/>
    <w:rsid w:val="00DF705D"/>
    <w:rsid w:val="00E01288"/>
    <w:rsid w:val="00E0211F"/>
    <w:rsid w:val="00E02FBD"/>
    <w:rsid w:val="00E054BC"/>
    <w:rsid w:val="00E140BF"/>
    <w:rsid w:val="00E1586B"/>
    <w:rsid w:val="00E206C5"/>
    <w:rsid w:val="00E25AA0"/>
    <w:rsid w:val="00E26034"/>
    <w:rsid w:val="00E312D4"/>
    <w:rsid w:val="00E31A67"/>
    <w:rsid w:val="00E31C5F"/>
    <w:rsid w:val="00E326D4"/>
    <w:rsid w:val="00E37409"/>
    <w:rsid w:val="00E41805"/>
    <w:rsid w:val="00E41920"/>
    <w:rsid w:val="00E47646"/>
    <w:rsid w:val="00E52E36"/>
    <w:rsid w:val="00E53B21"/>
    <w:rsid w:val="00E53FA2"/>
    <w:rsid w:val="00E546BA"/>
    <w:rsid w:val="00E547A6"/>
    <w:rsid w:val="00E54DEA"/>
    <w:rsid w:val="00E60317"/>
    <w:rsid w:val="00E6112E"/>
    <w:rsid w:val="00E6513B"/>
    <w:rsid w:val="00E71495"/>
    <w:rsid w:val="00E71A01"/>
    <w:rsid w:val="00E72A89"/>
    <w:rsid w:val="00E73936"/>
    <w:rsid w:val="00E73FF7"/>
    <w:rsid w:val="00E81A63"/>
    <w:rsid w:val="00E829D8"/>
    <w:rsid w:val="00E84824"/>
    <w:rsid w:val="00E86DE4"/>
    <w:rsid w:val="00E90C35"/>
    <w:rsid w:val="00E91434"/>
    <w:rsid w:val="00E9167E"/>
    <w:rsid w:val="00E95DFB"/>
    <w:rsid w:val="00EA111B"/>
    <w:rsid w:val="00EA18E0"/>
    <w:rsid w:val="00EA5353"/>
    <w:rsid w:val="00EA6519"/>
    <w:rsid w:val="00EA6A91"/>
    <w:rsid w:val="00EA6D0D"/>
    <w:rsid w:val="00EB0538"/>
    <w:rsid w:val="00EB11B2"/>
    <w:rsid w:val="00EB1F4D"/>
    <w:rsid w:val="00EB4DF2"/>
    <w:rsid w:val="00EC12BC"/>
    <w:rsid w:val="00EC2C9D"/>
    <w:rsid w:val="00EC4D8B"/>
    <w:rsid w:val="00EC62F6"/>
    <w:rsid w:val="00EC68A7"/>
    <w:rsid w:val="00EC6B89"/>
    <w:rsid w:val="00ED2177"/>
    <w:rsid w:val="00ED4512"/>
    <w:rsid w:val="00ED6D12"/>
    <w:rsid w:val="00EE023A"/>
    <w:rsid w:val="00EE1F18"/>
    <w:rsid w:val="00EF0802"/>
    <w:rsid w:val="00EF297D"/>
    <w:rsid w:val="00EF2B2C"/>
    <w:rsid w:val="00EF30F5"/>
    <w:rsid w:val="00EF55B0"/>
    <w:rsid w:val="00F011FA"/>
    <w:rsid w:val="00F01DA2"/>
    <w:rsid w:val="00F0647E"/>
    <w:rsid w:val="00F12108"/>
    <w:rsid w:val="00F14A86"/>
    <w:rsid w:val="00F153E0"/>
    <w:rsid w:val="00F15C95"/>
    <w:rsid w:val="00F16C62"/>
    <w:rsid w:val="00F222FD"/>
    <w:rsid w:val="00F230D6"/>
    <w:rsid w:val="00F25BEA"/>
    <w:rsid w:val="00F27364"/>
    <w:rsid w:val="00F30705"/>
    <w:rsid w:val="00F31574"/>
    <w:rsid w:val="00F339CA"/>
    <w:rsid w:val="00F34381"/>
    <w:rsid w:val="00F40BFB"/>
    <w:rsid w:val="00F40C96"/>
    <w:rsid w:val="00F4405A"/>
    <w:rsid w:val="00F444C2"/>
    <w:rsid w:val="00F51334"/>
    <w:rsid w:val="00F62A53"/>
    <w:rsid w:val="00F6366D"/>
    <w:rsid w:val="00F714D1"/>
    <w:rsid w:val="00F7243A"/>
    <w:rsid w:val="00F72919"/>
    <w:rsid w:val="00F72A5A"/>
    <w:rsid w:val="00F750E9"/>
    <w:rsid w:val="00F75ECA"/>
    <w:rsid w:val="00F7741B"/>
    <w:rsid w:val="00F836B8"/>
    <w:rsid w:val="00F83B91"/>
    <w:rsid w:val="00F90B04"/>
    <w:rsid w:val="00F9168C"/>
    <w:rsid w:val="00F97C26"/>
    <w:rsid w:val="00FA45D4"/>
    <w:rsid w:val="00FA6461"/>
    <w:rsid w:val="00FB1FCC"/>
    <w:rsid w:val="00FB2251"/>
    <w:rsid w:val="00FB28F4"/>
    <w:rsid w:val="00FB7A3A"/>
    <w:rsid w:val="00FC14EC"/>
    <w:rsid w:val="00FC3364"/>
    <w:rsid w:val="00FC3598"/>
    <w:rsid w:val="00FC59CC"/>
    <w:rsid w:val="00FC76CC"/>
    <w:rsid w:val="00FD690C"/>
    <w:rsid w:val="00FD6F19"/>
    <w:rsid w:val="00FE2CBD"/>
    <w:rsid w:val="00FE7091"/>
    <w:rsid w:val="00FF132B"/>
    <w:rsid w:val="00FF2D7E"/>
    <w:rsid w:val="00FF48D5"/>
    <w:rsid w:val="00FF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>
      <o:colormru v:ext="edit" colors="#4a3a60"/>
    </o:shapedefaults>
    <o:shapelayout v:ext="edit">
      <o:idmap v:ext="edit" data="1"/>
    </o:shapelayout>
  </w:shapeDefaults>
  <w:decimalSymbol w:val="."/>
  <w:listSeparator w:val=","/>
  <w14:docId w14:val="61A348C9"/>
  <w15:chartTrackingRefBased/>
  <w15:docId w15:val="{BD0D12B2-40CB-4046-9105-95F1AD1D6F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5A7A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B441AE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B441AE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FooterChar">
    <w:name w:val="Footer Char"/>
    <w:link w:val="Footer"/>
    <w:uiPriority w:val="99"/>
    <w:rsid w:val="00B441AE"/>
    <w:rPr>
      <w:rFonts w:ascii="Times New Roman" w:eastAsia="Times New Roman" w:hAnsi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59"/>
    <w:rsid w:val="00011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5319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53194"/>
    <w:rPr>
      <w:sz w:val="22"/>
      <w:szCs w:val="22"/>
    </w:rPr>
  </w:style>
  <w:style w:type="character" w:styleId="Emphasis">
    <w:name w:val="Emphasis"/>
    <w:uiPriority w:val="20"/>
    <w:qFormat/>
    <w:rsid w:val="003C3239"/>
    <w:rPr>
      <w:i/>
      <w:i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47B2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47B2A"/>
    <w:rPr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47B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BC109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46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46BA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http://www.first-aid-signs.co.uk/Firstaidsafetysign.png" TargetMode="External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http://www.bangor.ac.uk/biology/img/rotating/mud-flats.jpg" TargetMode="External"/><Relationship Id="rId20" Type="http://schemas.openxmlformats.org/officeDocument/2006/relationships/image" Target="http://www.bangor.ac.uk/cns/img/rotating/beach-study.jpg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http://www.first-aid-signs.co.uk/Firstaidsafetysign.png" TargetMode="Externa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9.png"/><Relationship Id="rId28" Type="http://schemas.openxmlformats.org/officeDocument/2006/relationships/footer" Target="footer3.xml"/><Relationship Id="rId10" Type="http://schemas.openxmlformats.org/officeDocument/2006/relationships/image" Target="media/image2.wmf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image" Target="http://www.bangor.ac.uk/cns/img/rotating/beach-study.jpg" TargetMode="External"/><Relationship Id="rId22" Type="http://schemas.openxmlformats.org/officeDocument/2006/relationships/image" Target="http://www.bangor.ac.uk/biology/img/rotating/mud-flats.jpg" TargetMode="External"/><Relationship Id="rId27" Type="http://schemas.openxmlformats.org/officeDocument/2006/relationships/header" Target="header1.xml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357D3D2-B91C-4466-966B-29273F7061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A89D30D5.dotm</Template>
  <TotalTime>68</TotalTime>
  <Pages>9</Pages>
  <Words>2060</Words>
  <Characters>11748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Prifysgol Bangor University</Company>
  <LinksUpToDate>false</LinksUpToDate>
  <CharactersWithSpaces>13781</CharactersWithSpaces>
  <SharedDoc>false</SharedDoc>
  <HLinks>
    <vt:vector size="18" baseType="variant">
      <vt:variant>
        <vt:i4>4522056</vt:i4>
      </vt:variant>
      <vt:variant>
        <vt:i4>-1</vt:i4>
      </vt:variant>
      <vt:variant>
        <vt:i4>1517</vt:i4>
      </vt:variant>
      <vt:variant>
        <vt:i4>1</vt:i4>
      </vt:variant>
      <vt:variant>
        <vt:lpwstr>http://www.bangor.ac.uk/cns/img/rotating/beach-study.jpg</vt:lpwstr>
      </vt:variant>
      <vt:variant>
        <vt:lpwstr/>
      </vt:variant>
      <vt:variant>
        <vt:i4>2097208</vt:i4>
      </vt:variant>
      <vt:variant>
        <vt:i4>-1</vt:i4>
      </vt:variant>
      <vt:variant>
        <vt:i4>1518</vt:i4>
      </vt:variant>
      <vt:variant>
        <vt:i4>1</vt:i4>
      </vt:variant>
      <vt:variant>
        <vt:lpwstr>http://www.bangor.ac.uk/biology/img/rotating/mud-flats.jpg</vt:lpwstr>
      </vt:variant>
      <vt:variant>
        <vt:lpwstr/>
      </vt:variant>
      <vt:variant>
        <vt:i4>3342378</vt:i4>
      </vt:variant>
      <vt:variant>
        <vt:i4>-1</vt:i4>
      </vt:variant>
      <vt:variant>
        <vt:i4>1524</vt:i4>
      </vt:variant>
      <vt:variant>
        <vt:i4>1</vt:i4>
      </vt:variant>
      <vt:variant>
        <vt:lpwstr>http://www.first-aid-signs.co.uk/Firstaidsafetysign.png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pos602</dc:creator>
  <cp:keywords/>
  <cp:lastModifiedBy>Suzanne Barnes</cp:lastModifiedBy>
  <cp:revision>7</cp:revision>
  <cp:lastPrinted>2015-02-17T15:37:00Z</cp:lastPrinted>
  <dcterms:created xsi:type="dcterms:W3CDTF">2018-11-27T11:16:00Z</dcterms:created>
  <dcterms:modified xsi:type="dcterms:W3CDTF">2018-11-27T12:25:00Z</dcterms:modified>
</cp:coreProperties>
</file>