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70AE75" w14:textId="53FCB6BB" w:rsidR="001B0E00" w:rsidRPr="009C6FA7" w:rsidRDefault="00F51176">
      <w:pPr>
        <w:rPr>
          <w:b/>
          <w:sz w:val="28"/>
          <w:szCs w:val="28"/>
        </w:rPr>
      </w:pPr>
      <w:r w:rsidRPr="009C6FA7">
        <w:rPr>
          <w:b/>
          <w:sz w:val="28"/>
          <w:szCs w:val="28"/>
        </w:rPr>
        <w:t>5</w:t>
      </w:r>
      <w:r w:rsidRPr="009C6FA7">
        <w:rPr>
          <w:b/>
          <w:sz w:val="28"/>
          <w:szCs w:val="28"/>
          <w:vertAlign w:val="superscript"/>
        </w:rPr>
        <w:t>th</w:t>
      </w:r>
      <w:r w:rsidRPr="009C6FA7">
        <w:rPr>
          <w:b/>
          <w:sz w:val="28"/>
          <w:szCs w:val="28"/>
        </w:rPr>
        <w:t xml:space="preserve"> Annual Wales Ecology and Evolution Network (WEEN)</w:t>
      </w:r>
    </w:p>
    <w:p w14:paraId="2D10DDE8" w14:textId="46362DFA" w:rsidR="009C6FA7" w:rsidRDefault="009C6FA7" w:rsidP="009C6FA7">
      <w:r>
        <w:t xml:space="preserve">The Bangor Fund was pleased to make a grant of </w:t>
      </w:r>
      <w:r>
        <w:t xml:space="preserve">£500 </w:t>
      </w:r>
      <w:r>
        <w:t xml:space="preserve">to fund </w:t>
      </w:r>
      <w:r>
        <w:t xml:space="preserve">the Bangor </w:t>
      </w:r>
      <w:r>
        <w:t>University Postgraduate Natural Sciences C</w:t>
      </w:r>
      <w:r>
        <w:t>onference, WEEN (Wales Ecology and Evolution Network)</w:t>
      </w:r>
      <w:r>
        <w:t>.</w:t>
      </w:r>
    </w:p>
    <w:p w14:paraId="5206CF8A" w14:textId="334C0A94" w:rsidR="009C6FA7" w:rsidRDefault="009C6FA7" w:rsidP="00D32775">
      <w:pPr>
        <w:jc w:val="both"/>
      </w:pPr>
      <w:r>
        <w:t>Here is a report on the Conference by organiser and postgraduate student William Perry:</w:t>
      </w:r>
    </w:p>
    <w:p w14:paraId="6905D000" w14:textId="77777777" w:rsidR="009C6FA7" w:rsidRDefault="009C6FA7" w:rsidP="00D32775">
      <w:pPr>
        <w:jc w:val="both"/>
      </w:pPr>
      <w:r>
        <w:t>A huge thank you to the alumni donors to The Bangor Fund who made the 5</w:t>
      </w:r>
      <w:r w:rsidRPr="009C6FA7">
        <w:rPr>
          <w:vertAlign w:val="superscript"/>
        </w:rPr>
        <w:t>th</w:t>
      </w:r>
      <w:r>
        <w:t xml:space="preserve"> Annual Ecology and Evolution Network (WEEN) Conference such a success! It provides a fantastic opportunity to the postgrad students. Thank you.</w:t>
      </w:r>
    </w:p>
    <w:p w14:paraId="4941F6DA" w14:textId="77777777" w:rsidR="009C6FA7" w:rsidRDefault="009C6FA7" w:rsidP="00D32775">
      <w:pPr>
        <w:jc w:val="both"/>
      </w:pPr>
    </w:p>
    <w:p w14:paraId="315161A2" w14:textId="7E673A4F" w:rsidR="00D32775" w:rsidRDefault="009C6FA7" w:rsidP="00D32775">
      <w:pPr>
        <w:jc w:val="both"/>
      </w:pPr>
      <w:r>
        <w:t xml:space="preserve"> </w:t>
      </w:r>
      <w:bookmarkStart w:id="0" w:name="_GoBack"/>
      <w:bookmarkEnd w:id="0"/>
      <w:r w:rsidR="00F51176">
        <w:t>After another year of the Wales Ecology and Evolution Network (WEEN), the connections made between postgraduate researchers among Wales’ largest natural sciences departments is going from strength to strength;</w:t>
      </w:r>
      <w:r w:rsidR="00AD4164">
        <w:t xml:space="preserve"> with</w:t>
      </w:r>
      <w:r w:rsidR="00F51176">
        <w:t xml:space="preserve"> WEEN </w:t>
      </w:r>
      <w:r w:rsidR="00AD4164">
        <w:t xml:space="preserve">taking </w:t>
      </w:r>
      <w:r w:rsidR="00F51176">
        <w:t xml:space="preserve">another step closer </w:t>
      </w:r>
      <w:r w:rsidR="00AD4164">
        <w:t>to</w:t>
      </w:r>
      <w:r w:rsidR="00F51176">
        <w:t xml:space="preserve"> becoming a well-established conference, as it celebrates its 5</w:t>
      </w:r>
      <w:r w:rsidR="00F51176" w:rsidRPr="00F51176">
        <w:rPr>
          <w:vertAlign w:val="superscript"/>
        </w:rPr>
        <w:t>th</w:t>
      </w:r>
      <w:r w:rsidR="00F51176">
        <w:t xml:space="preserve"> birthday. </w:t>
      </w:r>
      <w:r w:rsidR="00D32775">
        <w:t>Hosted by the Centre for Alternative Technology (CAT) on the weekend of 23</w:t>
      </w:r>
      <w:r w:rsidR="00D32775" w:rsidRPr="00F51176">
        <w:rPr>
          <w:vertAlign w:val="superscript"/>
        </w:rPr>
        <w:t>rd</w:t>
      </w:r>
      <w:r w:rsidR="00D32775">
        <w:t xml:space="preserve"> – 25</w:t>
      </w:r>
      <w:r w:rsidR="00D32775" w:rsidRPr="00F51176">
        <w:rPr>
          <w:vertAlign w:val="superscript"/>
        </w:rPr>
        <w:t>th</w:t>
      </w:r>
      <w:r w:rsidR="00D32775">
        <w:t xml:space="preserve"> November</w:t>
      </w:r>
      <w:r w:rsidR="00F17AC6">
        <w:t xml:space="preserve"> 2018</w:t>
      </w:r>
      <w:r w:rsidR="00D32775">
        <w:t>, postgraduate researchers</w:t>
      </w:r>
      <w:r w:rsidR="00F17AC6">
        <w:t xml:space="preserve"> from all corners of Wales (Aberystwyth University, Bangor University, Cardiff university and Swansea university),</w:t>
      </w:r>
      <w:r w:rsidR="00D32775">
        <w:t xml:space="preserve"> in the form of Master’s students, PhD students and postdoctoral researchers</w:t>
      </w:r>
      <w:r w:rsidR="00F17AC6">
        <w:t>,</w:t>
      </w:r>
      <w:r w:rsidR="00D32775">
        <w:t xml:space="preserve"> all gathered to talk about their research</w:t>
      </w:r>
      <w:r w:rsidR="00DC4B20">
        <w:t xml:space="preserve">. </w:t>
      </w:r>
    </w:p>
    <w:p w14:paraId="11FEA8E1" w14:textId="40AB26DE" w:rsidR="00E5576F" w:rsidRDefault="00E5576F" w:rsidP="00D32775">
      <w:pPr>
        <w:jc w:val="both"/>
      </w:pPr>
      <w:r>
        <w:t>The weekend’s talks were split into 4 themes: Genetics and Evolution, Conservation, Environment</w:t>
      </w:r>
      <w:r w:rsidR="00596FD0">
        <w:t>,</w:t>
      </w:r>
      <w:r>
        <w:t xml:space="preserve"> and Ecology</w:t>
      </w:r>
      <w:r w:rsidR="00DC4B20">
        <w:t>,</w:t>
      </w:r>
      <w:r>
        <w:t xml:space="preserve"> </w:t>
      </w:r>
      <w:r w:rsidR="00F17AC6">
        <w:t>with</w:t>
      </w:r>
      <w:r>
        <w:t xml:space="preserve"> </w:t>
      </w:r>
      <w:r w:rsidR="00DC4B20">
        <w:t>d</w:t>
      </w:r>
      <w:r>
        <w:t xml:space="preserve">elegates </w:t>
      </w:r>
      <w:r w:rsidR="00F17AC6">
        <w:t>giving</w:t>
      </w:r>
      <w:r>
        <w:t xml:space="preserve"> a myriad of stimulating talks</w:t>
      </w:r>
      <w:r w:rsidR="00DC4B20">
        <w:t xml:space="preserve"> in a relaxed, c</w:t>
      </w:r>
      <w:r w:rsidR="00DC4B20" w:rsidRPr="00D32775">
        <w:t>ollegial</w:t>
      </w:r>
      <w:r w:rsidR="00DC4B20">
        <w:t xml:space="preserve"> environment</w:t>
      </w:r>
      <w:r>
        <w:t xml:space="preserve">. </w:t>
      </w:r>
      <w:r w:rsidR="008A04DB">
        <w:t>The talks</w:t>
      </w:r>
      <w:r>
        <w:t xml:space="preserve"> </w:t>
      </w:r>
      <w:r w:rsidR="008A04DB">
        <w:t>given by delegates from</w:t>
      </w:r>
      <w:r>
        <w:t xml:space="preserve"> Bangor University</w:t>
      </w:r>
      <w:r w:rsidR="008A04DB">
        <w:t xml:space="preserve"> were to an excellent standard and ranged from research on</w:t>
      </w:r>
      <w:r>
        <w:t xml:space="preserve"> </w:t>
      </w:r>
      <w:r w:rsidR="00DA2D8C">
        <w:t>new minION DNA sequencing of</w:t>
      </w:r>
      <w:r>
        <w:t xml:space="preserve"> </w:t>
      </w:r>
      <w:r w:rsidR="00DA2D8C">
        <w:t>aerial environmental DNA (Anna Egerton, SNS Master’s student)</w:t>
      </w:r>
      <w:r w:rsidR="00DC4B20">
        <w:t xml:space="preserve"> to</w:t>
      </w:r>
      <w:r w:rsidR="00DA2D8C">
        <w:t xml:space="preserve"> forecasting roe deer expansion in Wales (Owain Barton, SNS PhD student). </w:t>
      </w:r>
      <w:r w:rsidR="00FC6C3B">
        <w:t xml:space="preserve">On top of the traditional talks, the conference also featured a poster session and speed talks, whereby delegates had to summarise their research in a breath-taking 3 minutes. </w:t>
      </w:r>
    </w:p>
    <w:p w14:paraId="2CBEBF73" w14:textId="4C30FD52" w:rsidR="00AF3830" w:rsidRDefault="00AF3830" w:rsidP="00D32775">
      <w:pPr>
        <w:jc w:val="both"/>
      </w:pPr>
      <w:r>
        <w:t>In addition to</w:t>
      </w:r>
      <w:r w:rsidR="008A04DB">
        <w:t xml:space="preserve"> the</w:t>
      </w:r>
      <w:r>
        <w:t xml:space="preserve"> flow of ideas that was facilitated by the sessions’ talks, there was also a very social element to the conference.</w:t>
      </w:r>
      <w:r w:rsidR="00541EE0">
        <w:t xml:space="preserve"> The keynote speaker,</w:t>
      </w:r>
      <w:r>
        <w:t xml:space="preserve"> Dr. Niall McCann</w:t>
      </w:r>
      <w:r w:rsidR="00541EE0">
        <w:t xml:space="preserve"> (known </w:t>
      </w:r>
      <w:r w:rsidR="00A02C06">
        <w:t xml:space="preserve">best </w:t>
      </w:r>
      <w:r w:rsidR="00541EE0">
        <w:t>for his ‘</w:t>
      </w:r>
      <w:r w:rsidR="00541EE0" w:rsidRPr="00541EE0">
        <w:t>Biggest and Baddest</w:t>
      </w:r>
      <w:r w:rsidR="00541EE0">
        <w:t xml:space="preserve">’ series on Animal Planet), </w:t>
      </w:r>
      <w:r>
        <w:t xml:space="preserve">kicked off the events on Friday evening, </w:t>
      </w:r>
      <w:r w:rsidR="00541EE0">
        <w:t>bringing</w:t>
      </w:r>
      <w:r>
        <w:t xml:space="preserve"> all the charisma and enthusiasm that he has shown throughout his career</w:t>
      </w:r>
      <w:r w:rsidR="00541EE0">
        <w:t xml:space="preserve"> - telling exhilarating conservation stories, and positive case studies that show conservation can</w:t>
      </w:r>
      <w:r w:rsidR="00A02C06">
        <w:t>,</w:t>
      </w:r>
      <w:r w:rsidR="00541EE0">
        <w:t xml:space="preserve"> and does</w:t>
      </w:r>
      <w:r w:rsidR="00A02C06">
        <w:t>,</w:t>
      </w:r>
      <w:r w:rsidR="00541EE0">
        <w:t xml:space="preserve"> work. </w:t>
      </w:r>
      <w:r w:rsidR="0034056D">
        <w:t xml:space="preserve">Following the keynote, everyone took part in a very biological themed </w:t>
      </w:r>
      <w:r w:rsidR="00A02C06">
        <w:t xml:space="preserve">mixed-university </w:t>
      </w:r>
      <w:r w:rsidR="0034056D">
        <w:t xml:space="preserve">quiz to round off the evening, including a whole picture round dedicated to </w:t>
      </w:r>
      <w:r w:rsidR="00A02C06">
        <w:t xml:space="preserve">identifying animal dung! Saturday evening also hosted another social event where there was further networking amongst delegates.   </w:t>
      </w:r>
    </w:p>
    <w:p w14:paraId="114B02CF" w14:textId="0E7316BF" w:rsidR="0088284D" w:rsidRDefault="004A43DF" w:rsidP="00D32775">
      <w:pPr>
        <w:jc w:val="both"/>
      </w:pPr>
      <w:r>
        <w:t>Following a jam-packed morning of talks, the</w:t>
      </w:r>
      <w:r w:rsidR="009C66BE">
        <w:t xml:space="preserve"> awards for best </w:t>
      </w:r>
      <w:r w:rsidR="0088284D">
        <w:t>presentations (oral &amp; poster)</w:t>
      </w:r>
      <w:r w:rsidR="009C66BE">
        <w:t xml:space="preserve"> were handed out</w:t>
      </w:r>
      <w:r>
        <w:t xml:space="preserve"> on Sunday afternoon, and the conference came to an end</w:t>
      </w:r>
      <w:r w:rsidR="009C66BE">
        <w:t xml:space="preserve">. </w:t>
      </w:r>
      <w:r w:rsidR="00F31B5E">
        <w:t>On reflection</w:t>
      </w:r>
      <w:r w:rsidR="0088284D">
        <w:t>,</w:t>
      </w:r>
      <w:r w:rsidR="00F31B5E">
        <w:t xml:space="preserve"> a</w:t>
      </w:r>
      <w:r w:rsidR="002966C9">
        <w:t xml:space="preserve">s everyone filtered out of the conference centre, saying their goodbyes to newfound colleagues and future collaborators, </w:t>
      </w:r>
      <w:r w:rsidR="00F31B5E">
        <w:t>three</w:t>
      </w:r>
      <w:r w:rsidR="002966C9">
        <w:t xml:space="preserve"> </w:t>
      </w:r>
      <w:r w:rsidR="00F31B5E">
        <w:t xml:space="preserve">things </w:t>
      </w:r>
      <w:r w:rsidR="0088284D">
        <w:t>were abundantly clear</w:t>
      </w:r>
      <w:r w:rsidR="00F31B5E">
        <w:t xml:space="preserve">. The first </w:t>
      </w:r>
      <w:r w:rsidR="0088284D">
        <w:t>was</w:t>
      </w:r>
      <w:r w:rsidR="00F31B5E">
        <w:t xml:space="preserve"> the huge variety of research being conducted in Wales,</w:t>
      </w:r>
      <w:r w:rsidR="0088284D">
        <w:t xml:space="preserve"> which was clearly both novel and timely. T</w:t>
      </w:r>
      <w:r w:rsidR="00F31B5E">
        <w:t>he second being the sheer quality of talks</w:t>
      </w:r>
      <w:r w:rsidR="0088284D">
        <w:t xml:space="preserve">, </w:t>
      </w:r>
      <w:r w:rsidR="00F31B5E">
        <w:t>both</w:t>
      </w:r>
      <w:r w:rsidR="0088284D">
        <w:t xml:space="preserve"> in terms of</w:t>
      </w:r>
      <w:r w:rsidR="00F31B5E">
        <w:t xml:space="preserve"> the science</w:t>
      </w:r>
      <w:r w:rsidR="0088284D">
        <w:t>, but also</w:t>
      </w:r>
      <w:r w:rsidR="00F31B5E">
        <w:t xml:space="preserve"> how it was communicated</w:t>
      </w:r>
      <w:r w:rsidR="0088284D">
        <w:t>. T</w:t>
      </w:r>
      <w:r w:rsidR="00F31B5E">
        <w:t xml:space="preserve">hird, and possibly most important, was </w:t>
      </w:r>
      <w:r w:rsidR="0088284D">
        <w:t>comprehension of the</w:t>
      </w:r>
      <w:r w:rsidR="00F31B5E">
        <w:t xml:space="preserve"> importance of communication and collaboration</w:t>
      </w:r>
      <w:r w:rsidR="0088284D">
        <w:t xml:space="preserve"> in science. Not only within, but</w:t>
      </w:r>
      <w:r w:rsidR="00F31B5E">
        <w:t xml:space="preserve"> between</w:t>
      </w:r>
      <w:r w:rsidR="008A04DB">
        <w:t>,</w:t>
      </w:r>
      <w:r w:rsidR="00F31B5E">
        <w:t xml:space="preserve"> Welsh universities</w:t>
      </w:r>
      <w:r w:rsidR="0088284D">
        <w:t>. Without which, creating a</w:t>
      </w:r>
      <w:r w:rsidR="00F31B5E">
        <w:t xml:space="preserve"> vibrant research environment for the next wave of scientists being produced in Wales</w:t>
      </w:r>
      <w:r w:rsidR="0088284D">
        <w:t xml:space="preserve"> would not be possible</w:t>
      </w:r>
      <w:r w:rsidR="00F31B5E">
        <w:t xml:space="preserve">. </w:t>
      </w:r>
    </w:p>
    <w:p w14:paraId="7B9F882B" w14:textId="0529EB10" w:rsidR="009C66BE" w:rsidRDefault="00164264" w:rsidP="00D32775">
      <w:pPr>
        <w:jc w:val="both"/>
      </w:pPr>
      <w:r>
        <w:t xml:space="preserve">With </w:t>
      </w:r>
      <w:r w:rsidR="0088284D">
        <w:t>the thought of communication and collaboration</w:t>
      </w:r>
      <w:r>
        <w:t xml:space="preserve"> in mind, I would like to thank all of those who attended WEEN 2018 for taking part, but also to our funders</w:t>
      </w:r>
      <w:r w:rsidR="002608E9">
        <w:t xml:space="preserve">, which this year included all those universities taking part (Aberystwyth University, Bangor University, Cardiff University, Swansea University), in addition to the </w:t>
      </w:r>
      <w:r w:rsidR="002608E9" w:rsidRPr="002608E9">
        <w:t>Institute of Biological, Environmental and Rural Sciences</w:t>
      </w:r>
      <w:r w:rsidR="002608E9">
        <w:t xml:space="preserve"> (IBERS) at Aberystwyth University, the Bangor Alumni fund, and the UK Genetics Society. Without this support the conference would not have been able to take place. </w:t>
      </w:r>
    </w:p>
    <w:p w14:paraId="23B2BD9D" w14:textId="3EEFF18D" w:rsidR="002608E9" w:rsidRDefault="002608E9" w:rsidP="00D32775">
      <w:pPr>
        <w:jc w:val="both"/>
      </w:pPr>
      <w:r>
        <w:t xml:space="preserve">We now look forward to planning WEEN 2019, and the further </w:t>
      </w:r>
      <w:r w:rsidRPr="002608E9">
        <w:t>cross-pollination</w:t>
      </w:r>
      <w:r>
        <w:t xml:space="preserve"> between Welsh universities. </w:t>
      </w:r>
      <w:r w:rsidR="00EB0CC0">
        <w:t>To find out more about WEEN, please visit our website (</w:t>
      </w:r>
      <w:hyperlink r:id="rId6" w:history="1">
        <w:r w:rsidR="00EB0CC0" w:rsidRPr="00DD18E1">
          <w:rPr>
            <w:rStyle w:val="Hyperlink"/>
          </w:rPr>
          <w:t>https://weenwales.wordpress.com</w:t>
        </w:r>
      </w:hyperlink>
      <w:r w:rsidR="00EB0CC0">
        <w:t>), twitter page (</w:t>
      </w:r>
      <w:hyperlink r:id="rId7" w:history="1">
        <w:r w:rsidR="00EB0CC0" w:rsidRPr="00DD18E1">
          <w:rPr>
            <w:rStyle w:val="Hyperlink"/>
          </w:rPr>
          <w:t>https://twitter.com/WEEN_Wales</w:t>
        </w:r>
      </w:hyperlink>
      <w:r w:rsidR="00EB0CC0">
        <w:t xml:space="preserve">), or using the twitter hashtag #WEEN18. </w:t>
      </w:r>
    </w:p>
    <w:p w14:paraId="161276E8" w14:textId="5D685D19" w:rsidR="00EB0CC0" w:rsidRDefault="00EB0CC0" w:rsidP="00D32775">
      <w:pPr>
        <w:jc w:val="both"/>
      </w:pPr>
    </w:p>
    <w:p w14:paraId="07C8787A" w14:textId="77777777" w:rsidR="00EB0CC0" w:rsidRDefault="00EB0CC0" w:rsidP="00D32775">
      <w:pPr>
        <w:jc w:val="both"/>
      </w:pPr>
    </w:p>
    <w:p w14:paraId="52C97B54" w14:textId="05110F79" w:rsidR="00EB0CC0" w:rsidRDefault="00EB0CC0" w:rsidP="00D32775">
      <w:pPr>
        <w:jc w:val="both"/>
        <w:rPr>
          <w:noProof/>
        </w:rPr>
      </w:pPr>
      <w:r w:rsidRPr="00EB0CC0">
        <w:rPr>
          <w:noProof/>
          <w:lang w:eastAsia="en-GB"/>
        </w:rPr>
        <w:drawing>
          <wp:inline distT="0" distB="0" distL="0" distR="0" wp14:anchorId="38EF6E70" wp14:editId="01293C91">
            <wp:extent cx="5731510" cy="2731135"/>
            <wp:effectExtent l="0" t="0" r="2540" b="0"/>
            <wp:docPr id="1" name="Picture 1" descr="C:\Users\Will\Dropbox\WEEN18\WEEN18 group photo and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ll\Dropbox\WEEN18\WEEN18 group photo and 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3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B4356" w14:textId="1FDFF90C" w:rsidR="009C2082" w:rsidRPr="009C2082" w:rsidRDefault="0088284D" w:rsidP="009C2082">
      <w:r>
        <w:t>Group photo at WEEN 2018</w:t>
      </w:r>
      <w:r w:rsidR="004C05D3">
        <w:t>.</w:t>
      </w:r>
    </w:p>
    <w:p w14:paraId="4115B30C" w14:textId="7882A5DA" w:rsidR="0088284D" w:rsidRDefault="009C2082" w:rsidP="009C2082">
      <w:pPr>
        <w:tabs>
          <w:tab w:val="left" w:pos="2730"/>
        </w:tabs>
        <w:rPr>
          <w:noProof/>
        </w:rPr>
      </w:pPr>
      <w:r>
        <w:rPr>
          <w:noProof/>
          <w:lang w:eastAsia="en-GB"/>
        </w:rPr>
        <w:drawing>
          <wp:inline distT="0" distB="0" distL="0" distR="0" wp14:anchorId="60FEB42B" wp14:editId="7E0466B4">
            <wp:extent cx="5715000" cy="39052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19BDF" w14:textId="580DAE2E" w:rsidR="0088284D" w:rsidRPr="0088284D" w:rsidRDefault="0088284D" w:rsidP="0088284D">
      <w:pPr>
        <w:tabs>
          <w:tab w:val="left" w:pos="1005"/>
        </w:tabs>
      </w:pPr>
      <w:r>
        <w:t>Poster session at WEEN 2018</w:t>
      </w:r>
      <w:r w:rsidR="004C05D3">
        <w:t>.</w:t>
      </w:r>
    </w:p>
    <w:p w14:paraId="32A8B64E" w14:textId="49991CC2" w:rsidR="00EB0CC0" w:rsidRDefault="009C2082" w:rsidP="009C2082">
      <w:pPr>
        <w:tabs>
          <w:tab w:val="left" w:pos="2730"/>
        </w:tabs>
        <w:rPr>
          <w:noProof/>
        </w:rPr>
      </w:pPr>
      <w:r>
        <w:rPr>
          <w:noProof/>
          <w:lang w:eastAsia="en-GB"/>
        </w:rPr>
        <w:lastRenderedPageBreak/>
        <w:drawing>
          <wp:inline distT="0" distB="0" distL="0" distR="0" wp14:anchorId="5B0F2526" wp14:editId="0EF31038">
            <wp:extent cx="5715000" cy="32099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11A57" w14:textId="0DF8D2C8" w:rsidR="0088284D" w:rsidRPr="0088284D" w:rsidRDefault="0088284D" w:rsidP="0088284D">
      <w:pPr>
        <w:tabs>
          <w:tab w:val="left" w:pos="1050"/>
        </w:tabs>
      </w:pPr>
      <w:r>
        <w:t xml:space="preserve">Owain Barton (SNS PhD student) giving a presentation on roe deer expansion in Wales. </w:t>
      </w:r>
    </w:p>
    <w:p w14:paraId="53CD8D3A" w14:textId="0FAFBCB8" w:rsidR="004C05D3" w:rsidRDefault="009C2082" w:rsidP="00D32775">
      <w:pPr>
        <w:jc w:val="both"/>
      </w:pPr>
      <w:r>
        <w:rPr>
          <w:noProof/>
          <w:lang w:eastAsia="en-GB"/>
        </w:rPr>
        <w:drawing>
          <wp:inline distT="0" distB="0" distL="0" distR="0" wp14:anchorId="311FB45B" wp14:editId="7764E10C">
            <wp:extent cx="5724525" cy="38195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79FBB" w14:textId="6AEF1F33" w:rsidR="004C05D3" w:rsidRDefault="004C05D3" w:rsidP="00D32775">
      <w:pPr>
        <w:jc w:val="both"/>
      </w:pPr>
      <w:r>
        <w:t>William Perry (SNS PhD student) giving a presentation on aquaculture salmon and their gut bacteria.</w:t>
      </w:r>
    </w:p>
    <w:p w14:paraId="230A3E07" w14:textId="77777777" w:rsidR="004C05D3" w:rsidRDefault="009C2082" w:rsidP="00D32775">
      <w:pPr>
        <w:jc w:val="both"/>
      </w:pPr>
      <w:r>
        <w:rPr>
          <w:noProof/>
          <w:lang w:eastAsia="en-GB"/>
        </w:rPr>
        <w:drawing>
          <wp:inline distT="0" distB="0" distL="0" distR="0" wp14:anchorId="49813F99" wp14:editId="6036DE77">
            <wp:extent cx="5734050" cy="38195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ABEBF" w14:textId="25416007" w:rsidR="004C05D3" w:rsidRPr="0088284D" w:rsidRDefault="004C05D3" w:rsidP="004C05D3">
      <w:pPr>
        <w:tabs>
          <w:tab w:val="left" w:pos="1005"/>
        </w:tabs>
      </w:pPr>
      <w:r>
        <w:t>Poster session at WEEN 2018.</w:t>
      </w:r>
    </w:p>
    <w:p w14:paraId="7E6BEFDE" w14:textId="18646155" w:rsidR="00EB0CC0" w:rsidRDefault="009C2082" w:rsidP="00D32775">
      <w:pPr>
        <w:jc w:val="both"/>
      </w:pPr>
      <w:r>
        <w:rPr>
          <w:noProof/>
          <w:lang w:eastAsia="en-GB"/>
        </w:rPr>
        <w:drawing>
          <wp:inline distT="0" distB="0" distL="0" distR="0" wp14:anchorId="33ED34C5" wp14:editId="05FEA6FF">
            <wp:extent cx="5734050" cy="38195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13909" w14:textId="373C742B" w:rsidR="004C05D3" w:rsidRPr="0088284D" w:rsidRDefault="004C05D3" w:rsidP="004C05D3">
      <w:pPr>
        <w:tabs>
          <w:tab w:val="left" w:pos="1005"/>
        </w:tabs>
      </w:pPr>
      <w:r>
        <w:t>Poster session at WEEN 2018.</w:t>
      </w:r>
    </w:p>
    <w:p w14:paraId="5DF6B957" w14:textId="77777777" w:rsidR="004C05D3" w:rsidRDefault="004C05D3" w:rsidP="00D32775">
      <w:pPr>
        <w:jc w:val="both"/>
      </w:pPr>
    </w:p>
    <w:p w14:paraId="43A6B400" w14:textId="446606D4" w:rsidR="009C2082" w:rsidRDefault="009C2082" w:rsidP="00D32775">
      <w:pPr>
        <w:jc w:val="both"/>
      </w:pPr>
      <w:r>
        <w:rPr>
          <w:noProof/>
          <w:lang w:eastAsia="en-GB"/>
        </w:rPr>
        <w:drawing>
          <wp:inline distT="0" distB="0" distL="0" distR="0" wp14:anchorId="0CC433CF" wp14:editId="1933861E">
            <wp:extent cx="5715000" cy="4286567"/>
            <wp:effectExtent l="0" t="0" r="0" b="0"/>
            <wp:docPr id="3" name="Picture 3" descr="https://pbs.twimg.com/media/Ds1zAMcWkAAq7B3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bs.twimg.com/media/Ds1zAMcWkAAq7B3.jpg:larg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572" cy="4291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0D6D3" w14:textId="1EB8EBD8" w:rsidR="004C05D3" w:rsidRDefault="004C05D3" w:rsidP="00D32775">
      <w:pPr>
        <w:jc w:val="both"/>
      </w:pPr>
      <w:r>
        <w:t>Clare Brewster (SNS PhD student) giving a presentation on ozone sensitivity in wheat.</w:t>
      </w:r>
    </w:p>
    <w:p w14:paraId="638BB436" w14:textId="6E620F22" w:rsidR="00164264" w:rsidRDefault="00E76738" w:rsidP="00D32775">
      <w:pPr>
        <w:jc w:val="both"/>
      </w:pPr>
      <w:r>
        <w:rPr>
          <w:noProof/>
          <w:lang w:eastAsia="en-GB"/>
        </w:rPr>
        <w:drawing>
          <wp:inline distT="0" distB="0" distL="0" distR="0" wp14:anchorId="4746F021" wp14:editId="0454D909">
            <wp:extent cx="5731510" cy="4298950"/>
            <wp:effectExtent l="0" t="0" r="2540" b="6350"/>
            <wp:docPr id="12" name="Picture 12" descr="https://pbs.twimg.com/media/DsxgNhkXoAIrSuO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bs.twimg.com/media/DsxgNhkXoAIrSuO.jpg:larg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B7A05" w14:textId="2917E8B5" w:rsidR="004C05D3" w:rsidRDefault="004C05D3" w:rsidP="00D32775">
      <w:pPr>
        <w:jc w:val="both"/>
      </w:pPr>
      <w:r>
        <w:t>Tom Major (SNS PhD student) giving a presentation on factors controling success of introduced snakes.</w:t>
      </w:r>
    </w:p>
    <w:p w14:paraId="3AB33407" w14:textId="5A50CE2B" w:rsidR="00DE3D80" w:rsidRDefault="00E76738" w:rsidP="00D32775">
      <w:pPr>
        <w:jc w:val="both"/>
      </w:pPr>
      <w:r>
        <w:rPr>
          <w:noProof/>
          <w:lang w:eastAsia="en-GB"/>
        </w:rPr>
        <w:drawing>
          <wp:inline distT="0" distB="0" distL="0" distR="0" wp14:anchorId="75A0ABAC" wp14:editId="0457FC03">
            <wp:extent cx="5731510" cy="4298950"/>
            <wp:effectExtent l="0" t="0" r="2540" b="6350"/>
            <wp:docPr id="13" name="Picture 13" descr="https://pbs.twimg.com/media/Ds2VM1fXoAM6RuA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bs.twimg.com/media/Ds2VM1fXoAM6RuA.jpg:larg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22C19" w14:textId="0B8DE729" w:rsidR="004C05D3" w:rsidRDefault="004C05D3" w:rsidP="00D32775">
      <w:pPr>
        <w:jc w:val="both"/>
      </w:pPr>
      <w:r>
        <w:t xml:space="preserve">Antony Smith (SNS PhD student) giving a presentation on the conservation of Arctic charr in Llyn Padarn, North Wales. </w:t>
      </w:r>
    </w:p>
    <w:p w14:paraId="20FAFD8D" w14:textId="5DE9D547" w:rsidR="00F51176" w:rsidRDefault="00E76738" w:rsidP="00F51176">
      <w:pPr>
        <w:jc w:val="both"/>
      </w:pPr>
      <w:r>
        <w:rPr>
          <w:noProof/>
          <w:lang w:eastAsia="en-GB"/>
        </w:rPr>
        <w:drawing>
          <wp:inline distT="0" distB="0" distL="0" distR="0" wp14:anchorId="367524C2" wp14:editId="146548D4">
            <wp:extent cx="5731510" cy="4718685"/>
            <wp:effectExtent l="0" t="0" r="2540" b="5715"/>
            <wp:docPr id="14" name="Picture 14" descr="https://pbs.twimg.com/media/DswjXT6W0AAJcra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bs.twimg.com/media/DswjXT6W0AAJcra.jpg:larg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71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7E646" w14:textId="7A5CF3F6" w:rsidR="004C05D3" w:rsidRDefault="004C05D3" w:rsidP="00F51176">
      <w:pPr>
        <w:jc w:val="both"/>
      </w:pPr>
      <w:r>
        <w:t>Anna Egerton (SNS PhD student) giving a presentation on</w:t>
      </w:r>
      <w:r w:rsidRPr="004C05D3">
        <w:t xml:space="preserve"> </w:t>
      </w:r>
      <w:r>
        <w:t>minION DNA sequencing of aerial environmental DNA.</w:t>
      </w:r>
    </w:p>
    <w:p w14:paraId="2D648A0D" w14:textId="5B081B34" w:rsidR="00F51176" w:rsidRDefault="00E76738" w:rsidP="00F51176">
      <w:pPr>
        <w:jc w:val="both"/>
      </w:pPr>
      <w:r>
        <w:rPr>
          <w:noProof/>
          <w:lang w:eastAsia="en-GB"/>
        </w:rPr>
        <w:drawing>
          <wp:inline distT="0" distB="0" distL="0" distR="0" wp14:anchorId="7552A539" wp14:editId="7FB74E3A">
            <wp:extent cx="5731510" cy="4298950"/>
            <wp:effectExtent l="0" t="0" r="2540" b="6350"/>
            <wp:docPr id="15" name="Picture 15" descr="https://pbs.twimg.com/media/Ds13ZkiWsAIXxHH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bs.twimg.com/media/Ds13ZkiWsAIXxHH.jpg:larg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88DF4" w14:textId="36900647" w:rsidR="004C05D3" w:rsidRDefault="004C05D3" w:rsidP="00F51176">
      <w:pPr>
        <w:jc w:val="both"/>
      </w:pPr>
      <w:r>
        <w:t>Luke Tyler (SNS PhD student)</w:t>
      </w:r>
      <w:r w:rsidRPr="004C05D3">
        <w:t xml:space="preserve"> </w:t>
      </w:r>
      <w:r>
        <w:t xml:space="preserve">giving a presentation on plant phosphorus usage and the role of fungi. </w:t>
      </w:r>
    </w:p>
    <w:p w14:paraId="505BDF28" w14:textId="4E4D9EF8" w:rsidR="00D32775" w:rsidRDefault="009C2082">
      <w:pPr>
        <w:jc w:val="both"/>
      </w:pPr>
      <w:r>
        <w:rPr>
          <w:noProof/>
          <w:lang w:eastAsia="en-GB"/>
        </w:rPr>
        <w:drawing>
          <wp:inline distT="0" distB="0" distL="0" distR="0" wp14:anchorId="23A54B70" wp14:editId="522868F1">
            <wp:extent cx="5731510" cy="4298950"/>
            <wp:effectExtent l="0" t="0" r="2540" b="6350"/>
            <wp:docPr id="11" name="Picture 11" descr="https://pbs.twimg.com/media/DsxlMrGWoAAlcYr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bs.twimg.com/media/DsxlMrGWoAAlcYr.jpg:larg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86D62" w14:textId="27347EF4" w:rsidR="004C05D3" w:rsidRDefault="004C05D3">
      <w:pPr>
        <w:jc w:val="both"/>
      </w:pPr>
      <w:r>
        <w:t xml:space="preserve">Amy Gresham (SNS PhD student) giving a presentation on the impact of fallow deer on UK woodlands. </w:t>
      </w:r>
    </w:p>
    <w:sectPr w:rsidR="004C05D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0B2B73" w14:textId="77777777" w:rsidR="007F52E7" w:rsidRDefault="007F52E7" w:rsidP="0088284D">
      <w:pPr>
        <w:spacing w:after="0" w:line="240" w:lineRule="auto"/>
      </w:pPr>
      <w:r>
        <w:separator/>
      </w:r>
    </w:p>
  </w:endnote>
  <w:endnote w:type="continuationSeparator" w:id="0">
    <w:p w14:paraId="51F85D70" w14:textId="77777777" w:rsidR="007F52E7" w:rsidRDefault="007F52E7" w:rsidP="008828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0A163C" w14:textId="77777777" w:rsidR="007F52E7" w:rsidRDefault="007F52E7" w:rsidP="0088284D">
      <w:pPr>
        <w:spacing w:after="0" w:line="240" w:lineRule="auto"/>
      </w:pPr>
      <w:r>
        <w:separator/>
      </w:r>
    </w:p>
  </w:footnote>
  <w:footnote w:type="continuationSeparator" w:id="0">
    <w:p w14:paraId="515EEB78" w14:textId="77777777" w:rsidR="007F52E7" w:rsidRDefault="007F52E7" w:rsidP="0088284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1176"/>
    <w:rsid w:val="000D7F97"/>
    <w:rsid w:val="00164264"/>
    <w:rsid w:val="001B0E00"/>
    <w:rsid w:val="00217B9F"/>
    <w:rsid w:val="002608E9"/>
    <w:rsid w:val="002966C9"/>
    <w:rsid w:val="0034056D"/>
    <w:rsid w:val="00386619"/>
    <w:rsid w:val="003B2005"/>
    <w:rsid w:val="003C665A"/>
    <w:rsid w:val="003E7AAD"/>
    <w:rsid w:val="004A43DF"/>
    <w:rsid w:val="004C05D3"/>
    <w:rsid w:val="00541EE0"/>
    <w:rsid w:val="00596FD0"/>
    <w:rsid w:val="007F52E7"/>
    <w:rsid w:val="0088284D"/>
    <w:rsid w:val="008A04DB"/>
    <w:rsid w:val="009C2082"/>
    <w:rsid w:val="009C66BE"/>
    <w:rsid w:val="009C6FA7"/>
    <w:rsid w:val="00A02C06"/>
    <w:rsid w:val="00A43221"/>
    <w:rsid w:val="00A45475"/>
    <w:rsid w:val="00AD4164"/>
    <w:rsid w:val="00AF3830"/>
    <w:rsid w:val="00D32775"/>
    <w:rsid w:val="00DA2D8C"/>
    <w:rsid w:val="00DC4B20"/>
    <w:rsid w:val="00DE3D80"/>
    <w:rsid w:val="00E5576F"/>
    <w:rsid w:val="00E76738"/>
    <w:rsid w:val="00EB0CC0"/>
    <w:rsid w:val="00F17AC6"/>
    <w:rsid w:val="00F31B5E"/>
    <w:rsid w:val="00F51176"/>
    <w:rsid w:val="00FC6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00FD28"/>
  <w15:chartTrackingRefBased/>
  <w15:docId w15:val="{BDB2F1CF-A41A-4BC7-B171-737462D6E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B0CC0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B0CC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828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284D"/>
  </w:style>
  <w:style w:type="paragraph" w:styleId="Footer">
    <w:name w:val="footer"/>
    <w:basedOn w:val="Normal"/>
    <w:link w:val="FooterChar"/>
    <w:uiPriority w:val="99"/>
    <w:unhideWhenUsed/>
    <w:rsid w:val="008828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284D"/>
  </w:style>
  <w:style w:type="paragraph" w:styleId="BalloonText">
    <w:name w:val="Balloon Text"/>
    <w:basedOn w:val="Normal"/>
    <w:link w:val="BalloonTextChar"/>
    <w:uiPriority w:val="99"/>
    <w:semiHidden/>
    <w:unhideWhenUsed/>
    <w:rsid w:val="00596F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6FD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364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s://twitter.com/WEEN_Wales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eenwales.wordpress.com" TargetMode="External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8175DF27.dotm</Template>
  <TotalTime>1</TotalTime>
  <Pages>10</Pages>
  <Words>800</Words>
  <Characters>4561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 Perry</dc:creator>
  <cp:keywords/>
  <dc:description/>
  <cp:lastModifiedBy>Emma Marshall</cp:lastModifiedBy>
  <cp:revision>2</cp:revision>
  <cp:lastPrinted>2018-12-05T12:29:00Z</cp:lastPrinted>
  <dcterms:created xsi:type="dcterms:W3CDTF">2019-01-21T10:03:00Z</dcterms:created>
  <dcterms:modified xsi:type="dcterms:W3CDTF">2019-01-21T10:03:00Z</dcterms:modified>
</cp:coreProperties>
</file>